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8576" w14:textId="1F50770D" w:rsidR="00872A83" w:rsidRPr="00CF1E76" w:rsidRDefault="00872A83" w:rsidP="00872A83">
      <w:pPr>
        <w:tabs>
          <w:tab w:val="left" w:pos="5194"/>
        </w:tabs>
        <w:rPr>
          <w:b/>
          <w:noProof/>
          <w:sz w:val="24"/>
          <w:szCs w:val="24"/>
          <w:u w:val="single"/>
          <w:lang w:val="en-BE"/>
        </w:rPr>
      </w:pPr>
      <w:r w:rsidRPr="00F9796E">
        <w:rPr>
          <w:rFonts w:ascii="Poppins" w:hAnsi="Poppins" w:cs="Poppins"/>
          <w:b/>
          <w:bCs/>
          <w:noProof/>
          <w:color w:val="27348A"/>
          <w:sz w:val="44"/>
          <w:szCs w:val="44"/>
          <w:lang w:val="nl-BE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2045762" wp14:editId="7B9903FE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3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A8B04" id="Rechthoek 12" o:spid="_x0000_s1026" style="position:absolute;margin-left:536.2pt;margin-top:-18.9pt;width:95.25pt;height:78.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" filled="f" strokecolor="#f7c200" strokeweight="2.25pt">
                <w10:wrap anchorx="page"/>
              </v:rect>
            </w:pict>
          </mc:Fallback>
        </mc:AlternateContent>
      </w:r>
      <w:r w:rsidRPr="00F9796E">
        <w:rPr>
          <w:rFonts w:ascii="Poppins" w:hAnsi="Poppins" w:cs="Poppins"/>
          <w:b/>
          <w:bCs/>
          <w:noProof/>
          <w:color w:val="27348A"/>
          <w:sz w:val="44"/>
          <w:szCs w:val="44"/>
          <w:lang w:val="nl-B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83B2CB9" wp14:editId="512F92F1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2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9AAE" id="Rechthoek 5" o:spid="_x0000_s1026" style="position:absolute;margin-left:-147pt;margin-top:-18.9pt;width:636pt;height:78.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" filled="f" strokecolor="#27348a" strokeweight="2.25pt">
                <w10:wrap anchorx="margin"/>
              </v:rect>
            </w:pict>
          </mc:Fallback>
        </mc:AlternateContent>
      </w:r>
      <w:r w:rsidR="00CF1E76">
        <w:rPr>
          <w:rFonts w:ascii="Poppins" w:hAnsi="Poppins" w:cs="Poppins"/>
          <w:b/>
          <w:bCs/>
          <w:noProof/>
          <w:color w:val="27348A"/>
          <w:sz w:val="44"/>
          <w:szCs w:val="44"/>
          <w:lang w:val="en-BE"/>
        </w:rPr>
        <w:t>OVEREENKOMST JEUGDJUDOFONDS</w:t>
      </w:r>
    </w:p>
    <w:p w14:paraId="2151EE17" w14:textId="77777777" w:rsidR="00B448B0" w:rsidRPr="00CF1E76" w:rsidRDefault="00B448B0" w:rsidP="00B448B0">
      <w:pPr>
        <w:tabs>
          <w:tab w:val="left" w:pos="5194"/>
        </w:tabs>
        <w:rPr>
          <w:b/>
          <w:noProof/>
          <w:sz w:val="52"/>
          <w:szCs w:val="52"/>
          <w:u w:val="single"/>
          <w:lang w:val="nl-NL"/>
        </w:rPr>
      </w:pPr>
    </w:p>
    <w:p w14:paraId="5F27A353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  <w:r>
        <w:rPr>
          <w:b/>
          <w:noProof/>
          <w:sz w:val="52"/>
          <w:szCs w:val="52"/>
          <w:u w:val="single"/>
          <w:lang w:val="nl-BE"/>
        </w:rPr>
        <w:drawing>
          <wp:anchor distT="0" distB="0" distL="114300" distR="114300" simplePos="0" relativeHeight="251658240" behindDoc="1" locked="0" layoutInCell="1" allowOverlap="1" wp14:anchorId="29250A4F" wp14:editId="0D093B9D">
            <wp:simplePos x="0" y="0"/>
            <wp:positionH relativeFrom="margin">
              <wp:posOffset>830580</wp:posOffset>
            </wp:positionH>
            <wp:positionV relativeFrom="paragraph">
              <wp:posOffset>336550</wp:posOffset>
            </wp:positionV>
            <wp:extent cx="4932680" cy="3237230"/>
            <wp:effectExtent l="0" t="0" r="1270" b="1270"/>
            <wp:wrapNone/>
            <wp:docPr id="1" name="Afbeelding 1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ening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17F1F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</w:p>
    <w:p w14:paraId="4A66852E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</w:p>
    <w:p w14:paraId="5A100309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</w:p>
    <w:p w14:paraId="33515B7E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</w:p>
    <w:p w14:paraId="532FC7D7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</w:p>
    <w:p w14:paraId="6B125F7D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</w:p>
    <w:p w14:paraId="3AE63D31" w14:textId="77777777" w:rsidR="00D74F54" w:rsidRPr="00CF1E76" w:rsidRDefault="00D74F54" w:rsidP="00D74F54">
      <w:pPr>
        <w:spacing w:line="20" w:lineRule="atLeast"/>
        <w:rPr>
          <w:b/>
          <w:noProof/>
          <w:sz w:val="52"/>
          <w:szCs w:val="52"/>
          <w:u w:val="single"/>
          <w:lang w:val="nl-NL"/>
        </w:rPr>
      </w:pPr>
      <w:r w:rsidRPr="0078167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640B161" wp14:editId="6AE1AAAE">
                <wp:simplePos x="0" y="0"/>
                <wp:positionH relativeFrom="page">
                  <wp:posOffset>-723900</wp:posOffset>
                </wp:positionH>
                <wp:positionV relativeFrom="page">
                  <wp:posOffset>7990840</wp:posOffset>
                </wp:positionV>
                <wp:extent cx="1227455" cy="877570"/>
                <wp:effectExtent l="19050" t="19050" r="10795" b="1778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877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BF7B1" id="Rechthoek 11" o:spid="_x0000_s1026" style="position:absolute;margin-left:-57pt;margin-top:629.2pt;width:96.65pt;height:69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" filled="f" strokecolor="#f7c200" strokeweight="2.25pt">
                <w10:wrap anchorx="page" anchory="page"/>
              </v:rect>
            </w:pict>
          </mc:Fallback>
        </mc:AlternateContent>
      </w:r>
      <w:r w:rsidRPr="0078167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E5DCA3F" wp14:editId="1F24C89A">
                <wp:simplePos x="0" y="0"/>
                <wp:positionH relativeFrom="margin">
                  <wp:posOffset>171450</wp:posOffset>
                </wp:positionH>
                <wp:positionV relativeFrom="page">
                  <wp:posOffset>8000365</wp:posOffset>
                </wp:positionV>
                <wp:extent cx="7637780" cy="869315"/>
                <wp:effectExtent l="19050" t="19050" r="20320" b="2603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7780" cy="8693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4D1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253E5" id="Rechthoek 6" o:spid="_x0000_s1026" style="position:absolute;margin-left:13.5pt;margin-top:629.95pt;width:601.4pt;height:68.4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" filled="f" strokecolor="#94d159" strokeweight="2.25pt">
                <w10:wrap anchorx="margin" anchory="page"/>
              </v:rect>
            </w:pict>
          </mc:Fallback>
        </mc:AlternateContent>
      </w:r>
    </w:p>
    <w:p w14:paraId="2DC6412A" w14:textId="77777777" w:rsidR="002F7A36" w:rsidRPr="00CF1E76" w:rsidRDefault="00D74F54" w:rsidP="00D74F54">
      <w:pPr>
        <w:pStyle w:val="Gewonetekstgroenvet"/>
        <w:jc w:val="left"/>
        <w:rPr>
          <w:lang w:val="nl-NL"/>
        </w:rPr>
      </w:pPr>
      <w:r w:rsidRPr="00CF1E76">
        <w:rPr>
          <w:lang w:val="nl-NL"/>
        </w:rPr>
        <w:t xml:space="preserve">           </w:t>
      </w:r>
    </w:p>
    <w:p w14:paraId="29BEC339" w14:textId="77777777" w:rsidR="002F7A36" w:rsidRPr="00CF1E76" w:rsidRDefault="002F7A36" w:rsidP="00D74F54">
      <w:pPr>
        <w:pStyle w:val="Gewonetekstgroenvet"/>
        <w:jc w:val="left"/>
        <w:rPr>
          <w:lang w:val="nl-NL"/>
        </w:rPr>
      </w:pPr>
    </w:p>
    <w:p w14:paraId="62D1162C" w14:textId="77777777" w:rsidR="00CF1E76" w:rsidRDefault="002F7A36" w:rsidP="00D74F54">
      <w:pPr>
        <w:pStyle w:val="Gewonetekstgroenvet"/>
        <w:jc w:val="left"/>
        <w:rPr>
          <w:lang w:val="nl-NL"/>
        </w:rPr>
      </w:pPr>
      <w:r w:rsidRPr="00CF1E76">
        <w:rPr>
          <w:lang w:val="nl-NL"/>
        </w:rPr>
        <w:t xml:space="preserve">              </w:t>
      </w:r>
    </w:p>
    <w:p w14:paraId="341124CE" w14:textId="77777777" w:rsidR="00CF1E76" w:rsidRDefault="00CF1E76" w:rsidP="00D74F54">
      <w:pPr>
        <w:pStyle w:val="Gewonetekstgroenvet"/>
        <w:jc w:val="left"/>
        <w:rPr>
          <w:lang w:val="nl-NL"/>
        </w:rPr>
      </w:pPr>
    </w:p>
    <w:p w14:paraId="5A4B3293" w14:textId="77777777" w:rsidR="00CF1E76" w:rsidRDefault="00CF1E76" w:rsidP="00D74F54">
      <w:pPr>
        <w:pStyle w:val="Gewonetekstgroenvet"/>
        <w:jc w:val="left"/>
        <w:rPr>
          <w:lang w:val="nl-NL"/>
        </w:rPr>
      </w:pPr>
    </w:p>
    <w:p w14:paraId="165428D1" w14:textId="278B6C15" w:rsidR="003455C5" w:rsidRPr="00CF1E76" w:rsidRDefault="00CF1E76" w:rsidP="00D74F54">
      <w:pPr>
        <w:pStyle w:val="Gewonetekstgroenvet"/>
        <w:jc w:val="left"/>
        <w:rPr>
          <w:sz w:val="36"/>
          <w:szCs w:val="36"/>
          <w:lang w:val="en-BE"/>
        </w:rPr>
      </w:pPr>
      <w:r>
        <w:rPr>
          <w:lang w:val="en-BE"/>
        </w:rPr>
        <w:t xml:space="preserve">           </w:t>
      </w:r>
      <w:r>
        <w:rPr>
          <w:sz w:val="36"/>
          <w:szCs w:val="36"/>
          <w:lang w:val="en-BE"/>
        </w:rPr>
        <w:t xml:space="preserve">SAMENWERKINGSOVEREENKOMST CLUB - </w:t>
      </w:r>
      <w:r w:rsidR="00ED75BA">
        <w:rPr>
          <w:sz w:val="36"/>
          <w:szCs w:val="36"/>
          <w:lang w:val="en-BE"/>
        </w:rPr>
        <w:t>FEDERATIE</w:t>
      </w:r>
    </w:p>
    <w:p w14:paraId="35AE9BDD" w14:textId="77777777" w:rsidR="001E1F55" w:rsidRPr="00CF1E76" w:rsidRDefault="001E1F55" w:rsidP="001E1F55">
      <w:pPr>
        <w:rPr>
          <w:lang w:val="nl-NL"/>
        </w:rPr>
      </w:pPr>
    </w:p>
    <w:p w14:paraId="17E700B1" w14:textId="77777777" w:rsidR="00E8397C" w:rsidRPr="00CF1E76" w:rsidRDefault="00E8397C" w:rsidP="00CF1E76">
      <w:pPr>
        <w:pStyle w:val="Gewonetekst"/>
        <w:ind w:left="0"/>
        <w:rPr>
          <w:lang w:val="nl-NL"/>
        </w:rPr>
      </w:pPr>
    </w:p>
    <w:p w14:paraId="090713A9" w14:textId="76323709" w:rsidR="00CF1E76" w:rsidRPr="00CF1E76" w:rsidRDefault="00CF1E76" w:rsidP="00CF1E76">
      <w:pPr>
        <w:pStyle w:val="KopJudoVlaanderen"/>
        <w:rPr>
          <w:lang w:val="en-BE"/>
        </w:rPr>
      </w:pPr>
      <w:proofErr w:type="spellStart"/>
      <w:r>
        <w:rPr>
          <w:lang w:val="en-BE"/>
        </w:rPr>
        <w:lastRenderedPageBreak/>
        <w:t>Samenwerkingsovereenkomst</w:t>
      </w:r>
      <w:proofErr w:type="spellEnd"/>
      <w:r>
        <w:rPr>
          <w:lang w:val="en-BE"/>
        </w:rPr>
        <w:t xml:space="preserve"> CLUB - </w:t>
      </w:r>
      <w:r w:rsidR="00956FF2">
        <w:rPr>
          <w:lang w:val="en-BE"/>
        </w:rPr>
        <w:t>FEDERATIE</w:t>
      </w:r>
    </w:p>
    <w:p w14:paraId="26571725" w14:textId="77777777" w:rsidR="00CF1E76" w:rsidRDefault="00CF1E76" w:rsidP="00CF1E76">
      <w:pPr>
        <w:pStyle w:val="Gewonetekst"/>
        <w:rPr>
          <w:lang w:val="nl-NL"/>
        </w:rPr>
      </w:pPr>
    </w:p>
    <w:p w14:paraId="6F89FA15" w14:textId="7F4F2C5E" w:rsidR="00CF1E76" w:rsidRPr="00CF1E76" w:rsidRDefault="00CF1E76" w:rsidP="00CF1E76">
      <w:pPr>
        <w:pStyle w:val="Gewonetekst"/>
        <w:rPr>
          <w:lang w:val="nl-NL"/>
        </w:rPr>
      </w:pPr>
      <w:r>
        <w:rPr>
          <w:lang w:val="en-BE"/>
        </w:rPr>
        <w:t xml:space="preserve">TUSSEN VOLGENDE </w:t>
      </w:r>
      <w:r w:rsidRPr="00CF1E76">
        <w:rPr>
          <w:lang w:val="nl-NL"/>
        </w:rPr>
        <w:t>PARTIJEN:</w:t>
      </w:r>
    </w:p>
    <w:p w14:paraId="48F46037" w14:textId="6DF2A28D" w:rsidR="00CF1E76" w:rsidRDefault="00CF1E76" w:rsidP="00CF1E76">
      <w:pPr>
        <w:pStyle w:val="Gewonetekst"/>
        <w:numPr>
          <w:ilvl w:val="0"/>
          <w:numId w:val="4"/>
        </w:numPr>
        <w:rPr>
          <w:lang w:val="en-BE"/>
        </w:rPr>
      </w:pPr>
      <w:r>
        <w:rPr>
          <w:lang w:val="en-BE"/>
        </w:rPr>
        <w:t>[NAAM JUDOCLUB 1 ]</w:t>
      </w:r>
    </w:p>
    <w:p w14:paraId="4E56CCB9" w14:textId="2DA3DB40" w:rsidR="00CF1E76" w:rsidRPr="00CF1E76" w:rsidRDefault="00ED75BA" w:rsidP="00CF1E76">
      <w:pPr>
        <w:pStyle w:val="Gewonetekst"/>
        <w:numPr>
          <w:ilvl w:val="0"/>
          <w:numId w:val="4"/>
        </w:numPr>
        <w:rPr>
          <w:lang w:val="en-BE"/>
        </w:rPr>
      </w:pPr>
      <w:r>
        <w:rPr>
          <w:lang w:val="en-BE"/>
        </w:rPr>
        <w:t>JUDO VLAANDEREN VZW</w:t>
      </w:r>
    </w:p>
    <w:p w14:paraId="39C76B59" w14:textId="77777777" w:rsidR="00CF1E76" w:rsidRPr="00CF1E76" w:rsidRDefault="00CF1E76" w:rsidP="00CF1E76">
      <w:pPr>
        <w:pStyle w:val="Gewonetekst"/>
        <w:rPr>
          <w:lang w:val="nl-NL"/>
        </w:rPr>
      </w:pPr>
    </w:p>
    <w:p w14:paraId="68B3C5CB" w14:textId="1DBE0651" w:rsidR="00CF1E76" w:rsidRDefault="008304F8" w:rsidP="00CF1E76">
      <w:pPr>
        <w:pStyle w:val="Gewonetekst"/>
        <w:rPr>
          <w:lang w:val="en-BE"/>
        </w:rPr>
      </w:pPr>
      <w:proofErr w:type="spellStart"/>
      <w:r>
        <w:rPr>
          <w:lang w:val="en-BE"/>
        </w:rPr>
        <w:t>Hierbij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verklaren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wij</w:t>
      </w:r>
      <w:proofErr w:type="spellEnd"/>
      <w:r>
        <w:rPr>
          <w:lang w:val="en-BE"/>
        </w:rPr>
        <w:t>, [NAAM JUDOCLUB 1 ]</w:t>
      </w:r>
      <w:r w:rsidR="00CF1E76" w:rsidRPr="00CF1E76">
        <w:rPr>
          <w:lang w:val="nl-NL"/>
        </w:rPr>
        <w:t xml:space="preserve">, gekend onder clubnummer </w:t>
      </w:r>
      <w:r>
        <w:rPr>
          <w:lang w:val="en-BE"/>
        </w:rPr>
        <w:t xml:space="preserve">[BIJHOREND CLUBNUMMER] en </w:t>
      </w:r>
      <w:r w:rsidR="00ED75BA">
        <w:rPr>
          <w:lang w:val="en-BE"/>
        </w:rPr>
        <w:t>Judo Vlaanderen</w:t>
      </w:r>
      <w:r w:rsidRPr="00CF1E76">
        <w:rPr>
          <w:lang w:val="nl-NL"/>
        </w:rPr>
        <w:t xml:space="preserve">, gekend onder </w:t>
      </w:r>
      <w:proofErr w:type="spellStart"/>
      <w:r w:rsidR="00ED75BA">
        <w:rPr>
          <w:lang w:val="en-BE"/>
        </w:rPr>
        <w:t>ondernemingsnummer</w:t>
      </w:r>
      <w:proofErr w:type="spellEnd"/>
      <w:r w:rsidRPr="00CF1E76">
        <w:rPr>
          <w:lang w:val="nl-NL"/>
        </w:rPr>
        <w:t xml:space="preserve"> </w:t>
      </w:r>
      <w:r w:rsidR="00ED75BA" w:rsidRPr="00ED75BA">
        <w:rPr>
          <w:lang w:val="en-BE"/>
        </w:rPr>
        <w:t>0421.410.758</w:t>
      </w:r>
      <w:r w:rsidR="00ED75BA">
        <w:rPr>
          <w:lang w:val="en-BE"/>
        </w:rPr>
        <w:t xml:space="preserve"> </w:t>
      </w:r>
      <w:proofErr w:type="spellStart"/>
      <w:r>
        <w:rPr>
          <w:lang w:val="en-BE"/>
        </w:rPr>
        <w:t>onze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onderlinge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samenwerking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voor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volgende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activiteit</w:t>
      </w:r>
      <w:proofErr w:type="spellEnd"/>
      <w:r>
        <w:rPr>
          <w:lang w:val="en-BE"/>
        </w:rPr>
        <w:t xml:space="preserve"> : </w:t>
      </w:r>
    </w:p>
    <w:p w14:paraId="70824DAF" w14:textId="2D10D237" w:rsidR="008304F8" w:rsidRDefault="008304F8" w:rsidP="00CF1E76">
      <w:pPr>
        <w:pStyle w:val="Gewonetekst"/>
        <w:rPr>
          <w:lang w:val="en-BE"/>
        </w:rPr>
      </w:pPr>
      <w:r>
        <w:rPr>
          <w:lang w:val="en-BE"/>
        </w:rPr>
        <w:t>[</w:t>
      </w:r>
      <w:proofErr w:type="spellStart"/>
      <w:r>
        <w:rPr>
          <w:lang w:val="en-BE"/>
        </w:rPr>
        <w:t>Beknopte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beschrijving</w:t>
      </w:r>
      <w:proofErr w:type="spellEnd"/>
      <w:r>
        <w:rPr>
          <w:lang w:val="en-BE"/>
        </w:rPr>
        <w:t xml:space="preserve"> van </w:t>
      </w:r>
      <w:proofErr w:type="spellStart"/>
      <w:r>
        <w:rPr>
          <w:lang w:val="en-BE"/>
        </w:rPr>
        <w:t>activiteit</w:t>
      </w:r>
      <w:proofErr w:type="spellEnd"/>
      <w:r>
        <w:rPr>
          <w:lang w:val="en-BE"/>
        </w:rPr>
        <w:t>]</w:t>
      </w:r>
    </w:p>
    <w:p w14:paraId="795D60B2" w14:textId="0E537468" w:rsidR="008304F8" w:rsidRDefault="008304F8" w:rsidP="00CF1E76">
      <w:pPr>
        <w:pStyle w:val="Gewonetekst"/>
        <w:rPr>
          <w:lang w:val="en-BE"/>
        </w:rPr>
      </w:pPr>
    </w:p>
    <w:p w14:paraId="4299B814" w14:textId="204BCF5E" w:rsidR="00ED75BA" w:rsidRPr="008304F8" w:rsidRDefault="008304F8" w:rsidP="00ED75BA">
      <w:pPr>
        <w:pStyle w:val="Gewonetekst"/>
        <w:rPr>
          <w:lang w:val="en-BE"/>
        </w:rPr>
      </w:pPr>
      <w:proofErr w:type="spellStart"/>
      <w:r>
        <w:rPr>
          <w:lang w:val="en-BE"/>
        </w:rPr>
        <w:t>Deze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activiteit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zal</w:t>
      </w:r>
      <w:proofErr w:type="spellEnd"/>
      <w:r>
        <w:rPr>
          <w:lang w:val="en-BE"/>
        </w:rPr>
        <w:t xml:space="preserve"> </w:t>
      </w:r>
      <w:proofErr w:type="spellStart"/>
      <w:r>
        <w:rPr>
          <w:lang w:val="en-BE"/>
        </w:rPr>
        <w:t>plaatsvinden</w:t>
      </w:r>
      <w:proofErr w:type="spellEnd"/>
      <w:r>
        <w:rPr>
          <w:lang w:val="en-BE"/>
        </w:rPr>
        <w:t xml:space="preserve"> op [DATUM ACTIVITEIT] </w:t>
      </w:r>
      <w:proofErr w:type="spellStart"/>
      <w:r>
        <w:rPr>
          <w:lang w:val="en-BE"/>
        </w:rPr>
        <w:t>te</w:t>
      </w:r>
      <w:proofErr w:type="spellEnd"/>
      <w:r>
        <w:rPr>
          <w:lang w:val="en-BE"/>
        </w:rPr>
        <w:t xml:space="preserve"> [PLAATS ACTIVITEIT].</w:t>
      </w:r>
    </w:p>
    <w:p w14:paraId="35EC17AB" w14:textId="3D54C2C1" w:rsidR="00CF1E76" w:rsidRDefault="00CF1E76" w:rsidP="00CF1E76">
      <w:pPr>
        <w:pStyle w:val="Gewonetekst"/>
        <w:rPr>
          <w:lang w:val="nl-NL"/>
        </w:rPr>
      </w:pPr>
    </w:p>
    <w:p w14:paraId="77C03276" w14:textId="77777777" w:rsidR="00CF1E76" w:rsidRPr="00CF1E76" w:rsidRDefault="00CF1E76" w:rsidP="00CF1E76">
      <w:pPr>
        <w:pStyle w:val="Gewonetekst"/>
        <w:rPr>
          <w:lang w:val="nl-NL"/>
        </w:rPr>
      </w:pPr>
    </w:p>
    <w:p w14:paraId="53B7DA68" w14:textId="1D2DE7FA" w:rsidR="00CF1E76" w:rsidRPr="00CF1E76" w:rsidRDefault="00CF1E76" w:rsidP="00CF1E76">
      <w:pPr>
        <w:pStyle w:val="Gewonetekst"/>
        <w:rPr>
          <w:lang w:val="nl-NL"/>
        </w:rPr>
      </w:pPr>
      <w:r w:rsidRPr="00CF1E76">
        <w:rPr>
          <w:lang w:val="nl-NL"/>
        </w:rPr>
        <w:t xml:space="preserve">In tweevoud opgesteld te </w:t>
      </w:r>
      <w:r>
        <w:rPr>
          <w:lang w:val="en-BE"/>
        </w:rPr>
        <w:t>[NAAM PLAATS]</w:t>
      </w:r>
      <w:r w:rsidRPr="00CF1E76">
        <w:rPr>
          <w:lang w:val="nl-NL"/>
        </w:rPr>
        <w:t xml:space="preserve"> op ……. / ……… / ……………………..</w:t>
      </w:r>
    </w:p>
    <w:p w14:paraId="15172B4B" w14:textId="77777777" w:rsidR="00CF1E76" w:rsidRDefault="00CF1E76" w:rsidP="00CF1E76">
      <w:pPr>
        <w:pStyle w:val="Gewonetekst"/>
        <w:rPr>
          <w:lang w:val="nl-NL"/>
        </w:rPr>
      </w:pPr>
    </w:p>
    <w:p w14:paraId="3E98A752" w14:textId="77777777" w:rsidR="00CF1E76" w:rsidRDefault="00CF1E76" w:rsidP="00CF1E76">
      <w:pPr>
        <w:pStyle w:val="Gewonetekst"/>
        <w:rPr>
          <w:lang w:val="nl-NL"/>
        </w:rPr>
      </w:pPr>
    </w:p>
    <w:p w14:paraId="4F42A391" w14:textId="14AFBE74" w:rsidR="00CF1E76" w:rsidRPr="008304F8" w:rsidRDefault="00CF1E76" w:rsidP="00CF1E76">
      <w:pPr>
        <w:pStyle w:val="Gewonetekst"/>
        <w:rPr>
          <w:lang w:val="en-BE"/>
        </w:rPr>
      </w:pPr>
      <w:r w:rsidRPr="00CF1E76">
        <w:rPr>
          <w:lang w:val="nl-NL"/>
        </w:rPr>
        <w:t>Voor akkoord</w:t>
      </w:r>
      <w:r w:rsidR="008304F8">
        <w:rPr>
          <w:lang w:val="en-BE"/>
        </w:rPr>
        <w:t>,</w:t>
      </w:r>
    </w:p>
    <w:p w14:paraId="2465705F" w14:textId="77777777" w:rsidR="00CF1E76" w:rsidRDefault="00CF1E76" w:rsidP="00CF1E76">
      <w:pPr>
        <w:pStyle w:val="Gewonetekst"/>
        <w:rPr>
          <w:lang w:val="nl-NL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053"/>
        <w:gridCol w:w="5053"/>
      </w:tblGrid>
      <w:tr w:rsidR="00CF1E76" w14:paraId="312E2E40" w14:textId="77777777" w:rsidTr="00CF1E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23" w:type="dxa"/>
            <w:shd w:val="clear" w:color="auto" w:fill="FFFFFF" w:themeFill="background1"/>
          </w:tcPr>
          <w:p w14:paraId="5EA6A806" w14:textId="5D26271A" w:rsidR="00CF1E76" w:rsidRPr="00CF1E76" w:rsidRDefault="00CF1E76" w:rsidP="00CF1E76">
            <w:pPr>
              <w:pStyle w:val="Gewonetekst"/>
              <w:ind w:left="0"/>
              <w:rPr>
                <w:lang w:val="en-BE"/>
              </w:rPr>
            </w:pPr>
            <w:r>
              <w:rPr>
                <w:lang w:val="en-BE"/>
              </w:rPr>
              <w:t>[NAAM VOORZITTER JUDOCLUB 1 ]</w:t>
            </w:r>
          </w:p>
        </w:tc>
        <w:tc>
          <w:tcPr>
            <w:tcW w:w="5223" w:type="dxa"/>
            <w:shd w:val="clear" w:color="auto" w:fill="FFFFFF" w:themeFill="background1"/>
          </w:tcPr>
          <w:p w14:paraId="3A88E7B7" w14:textId="3BCB5A3A" w:rsidR="00CF1E76" w:rsidRDefault="00ED75BA" w:rsidP="00CF1E76">
            <w:pPr>
              <w:pStyle w:val="Gewonetekst"/>
              <w:ind w:left="0"/>
              <w:rPr>
                <w:lang w:val="nl-NL"/>
              </w:rPr>
            </w:pPr>
            <w:r>
              <w:rPr>
                <w:lang w:val="en-BE"/>
              </w:rPr>
              <w:t>Mike Van de Rostyne</w:t>
            </w:r>
          </w:p>
        </w:tc>
      </w:tr>
      <w:tr w:rsidR="00CF1E76" w14:paraId="59F969E3" w14:textId="77777777" w:rsidTr="00CF1E76">
        <w:tc>
          <w:tcPr>
            <w:tcW w:w="5223" w:type="dxa"/>
            <w:shd w:val="clear" w:color="auto" w:fill="FFFFFF" w:themeFill="background1"/>
          </w:tcPr>
          <w:p w14:paraId="17366DDD" w14:textId="77777777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  <w:p w14:paraId="53B10DC3" w14:textId="61806F30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</w:tc>
        <w:tc>
          <w:tcPr>
            <w:tcW w:w="5223" w:type="dxa"/>
            <w:shd w:val="clear" w:color="auto" w:fill="FFFFFF" w:themeFill="background1"/>
          </w:tcPr>
          <w:p w14:paraId="4A69DABD" w14:textId="77777777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</w:tc>
      </w:tr>
      <w:tr w:rsidR="00CF1E76" w14:paraId="394A3535" w14:textId="77777777" w:rsidTr="00CF1E76">
        <w:tc>
          <w:tcPr>
            <w:tcW w:w="5223" w:type="dxa"/>
            <w:shd w:val="clear" w:color="auto" w:fill="FFFFFF" w:themeFill="background1"/>
          </w:tcPr>
          <w:p w14:paraId="259786E0" w14:textId="464381B1" w:rsidR="00CF1E76" w:rsidRPr="00CF1E76" w:rsidRDefault="00CF1E76" w:rsidP="00CF1E76">
            <w:pPr>
              <w:pStyle w:val="Gewonetekst"/>
              <w:ind w:left="0"/>
              <w:rPr>
                <w:lang w:val="en-BE"/>
              </w:rPr>
            </w:pPr>
            <w:r>
              <w:rPr>
                <w:lang w:val="en-BE"/>
              </w:rPr>
              <w:t xml:space="preserve">HANDTEKENING VOORZITTER </w:t>
            </w:r>
          </w:p>
        </w:tc>
        <w:tc>
          <w:tcPr>
            <w:tcW w:w="5223" w:type="dxa"/>
            <w:shd w:val="clear" w:color="auto" w:fill="FFFFFF" w:themeFill="background1"/>
          </w:tcPr>
          <w:p w14:paraId="411E0FA0" w14:textId="5DB41B19" w:rsidR="00CF1E76" w:rsidRPr="00CF1E76" w:rsidRDefault="00CF1E76" w:rsidP="00CF1E76">
            <w:pPr>
              <w:pStyle w:val="Gewonetekst"/>
              <w:ind w:left="0"/>
              <w:rPr>
                <w:lang w:val="en-BE"/>
              </w:rPr>
            </w:pPr>
            <w:r>
              <w:rPr>
                <w:lang w:val="en-BE"/>
              </w:rPr>
              <w:t>HANDTEKENING VOORZITTER</w:t>
            </w:r>
          </w:p>
        </w:tc>
      </w:tr>
      <w:tr w:rsidR="00CF1E76" w14:paraId="02F2EF54" w14:textId="77777777" w:rsidTr="00CF1E76">
        <w:tc>
          <w:tcPr>
            <w:tcW w:w="5223" w:type="dxa"/>
            <w:shd w:val="clear" w:color="auto" w:fill="FFFFFF" w:themeFill="background1"/>
          </w:tcPr>
          <w:p w14:paraId="064E06E2" w14:textId="77777777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  <w:p w14:paraId="6AB4D469" w14:textId="77777777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  <w:p w14:paraId="2C7DED2E" w14:textId="77777777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  <w:p w14:paraId="61A108FC" w14:textId="3645BD5A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</w:tc>
        <w:tc>
          <w:tcPr>
            <w:tcW w:w="5223" w:type="dxa"/>
            <w:shd w:val="clear" w:color="auto" w:fill="FFFFFF" w:themeFill="background1"/>
          </w:tcPr>
          <w:p w14:paraId="79E28AC7" w14:textId="77777777" w:rsidR="00CF1E76" w:rsidRDefault="00CF1E76" w:rsidP="00CF1E76">
            <w:pPr>
              <w:pStyle w:val="Gewonetekst"/>
              <w:ind w:left="0"/>
              <w:rPr>
                <w:lang w:val="nl-NL"/>
              </w:rPr>
            </w:pPr>
          </w:p>
        </w:tc>
      </w:tr>
    </w:tbl>
    <w:p w14:paraId="19523693" w14:textId="77777777" w:rsidR="00E8397C" w:rsidRPr="00A7719F" w:rsidRDefault="00E8397C" w:rsidP="00CF1E76">
      <w:pPr>
        <w:pStyle w:val="Gewonetekst"/>
        <w:ind w:left="0"/>
        <w:rPr>
          <w:lang w:val="en-US"/>
        </w:rPr>
      </w:pPr>
    </w:p>
    <w:sectPr w:rsidR="00E8397C" w:rsidRPr="00A7719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854C8" w14:textId="77777777" w:rsidR="004413C3" w:rsidRDefault="004413C3" w:rsidP="00D11B0D">
      <w:pPr>
        <w:spacing w:after="0" w:line="240" w:lineRule="auto"/>
      </w:pPr>
      <w:r>
        <w:separator/>
      </w:r>
    </w:p>
  </w:endnote>
  <w:endnote w:type="continuationSeparator" w:id="0">
    <w:p w14:paraId="2E895D7C" w14:textId="77777777" w:rsidR="004413C3" w:rsidRDefault="004413C3" w:rsidP="00D11B0D">
      <w:pPr>
        <w:spacing w:after="0" w:line="240" w:lineRule="auto"/>
      </w:pPr>
      <w:r>
        <w:continuationSeparator/>
      </w:r>
    </w:p>
  </w:endnote>
  <w:endnote w:type="continuationNotice" w:id="1">
    <w:p w14:paraId="72BF1BAF" w14:textId="77777777" w:rsidR="004413C3" w:rsidRDefault="004413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  <w:embedRegular r:id="rId1" w:fontKey="{66AAA22B-16D1-4F96-9F50-482BEDBDBAE2}"/>
    <w:embedBold r:id="rId2" w:fontKey="{0ACF376C-4A00-4611-BC7A-F2FE1D461B53}"/>
    <w:embedItalic r:id="rId3" w:fontKey="{721C580A-7855-48A4-9DB7-DD2AAC13EE21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4" w:fontKey="{1EEB98DC-8B66-471B-86E4-B9AF9FAFAD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FAF8735-ECEE-499F-B1D0-6FE9EE8CB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1005" w14:textId="77777777" w:rsidR="001C70EE" w:rsidRPr="00AD5D37" w:rsidRDefault="001C70EE" w:rsidP="00B75C92">
    <w:pPr>
      <w:pStyle w:val="Footer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</w:t>
    </w:r>
    <w:proofErr w:type="spellEnd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4F8B4E02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2E3C736D" w14:textId="77777777" w:rsidR="001C70EE" w:rsidRPr="002F7A36" w:rsidRDefault="00000000">
    <w:pPr>
      <w:pStyle w:val="Footer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6024E820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7F7AA" w14:textId="77777777" w:rsidR="00F56FC6" w:rsidRPr="00AD5D37" w:rsidRDefault="00F56FC6" w:rsidP="00B75C92">
    <w:pPr>
      <w:pStyle w:val="Footer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</w:t>
    </w:r>
    <w:proofErr w:type="spellEnd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73D4E7EE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49D297FC" w14:textId="77777777" w:rsidR="00F56FC6" w:rsidRDefault="00000000">
    <w:pPr>
      <w:pStyle w:val="Footer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2F1D8892" w14:textId="77777777" w:rsidR="00156CC9" w:rsidRDefault="00156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66299" w14:textId="77777777" w:rsidR="004413C3" w:rsidRDefault="004413C3" w:rsidP="00D11B0D">
      <w:pPr>
        <w:spacing w:after="0" w:line="240" w:lineRule="auto"/>
      </w:pPr>
      <w:r>
        <w:separator/>
      </w:r>
    </w:p>
  </w:footnote>
  <w:footnote w:type="continuationSeparator" w:id="0">
    <w:p w14:paraId="1362601C" w14:textId="77777777" w:rsidR="004413C3" w:rsidRDefault="004413C3" w:rsidP="00D11B0D">
      <w:pPr>
        <w:spacing w:after="0" w:line="240" w:lineRule="auto"/>
      </w:pPr>
      <w:r>
        <w:continuationSeparator/>
      </w:r>
    </w:p>
  </w:footnote>
  <w:footnote w:type="continuationNotice" w:id="1">
    <w:p w14:paraId="6A560F22" w14:textId="77777777" w:rsidR="004413C3" w:rsidRDefault="004413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8ED0" w14:textId="77777777" w:rsidR="00D11B0D" w:rsidRDefault="00000000">
    <w:pPr>
      <w:pStyle w:val="Header"/>
    </w:pPr>
    <w:r>
      <w:rPr>
        <w:noProof/>
      </w:rPr>
      <w:pict w14:anchorId="6DCA9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F5C8" w14:textId="77777777" w:rsidR="00D11B0D" w:rsidRDefault="00000000">
    <w:pPr>
      <w:pStyle w:val="Header"/>
    </w:pPr>
    <w:r>
      <w:rPr>
        <w:noProof/>
      </w:rPr>
      <w:pict w14:anchorId="10692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6192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1B9B1" w14:textId="77777777" w:rsidR="00D11B0D" w:rsidRDefault="00000000">
    <w:pPr>
      <w:pStyle w:val="Header"/>
    </w:pPr>
    <w:r>
      <w:rPr>
        <w:noProof/>
      </w:rPr>
      <w:pict w14:anchorId="2C9F9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1CD3A55"/>
    <w:multiLevelType w:val="hybridMultilevel"/>
    <w:tmpl w:val="979A7A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24976">
    <w:abstractNumId w:val="0"/>
  </w:num>
  <w:num w:numId="2" w16cid:durableId="907569874">
    <w:abstractNumId w:val="3"/>
  </w:num>
  <w:num w:numId="3" w16cid:durableId="601110412">
    <w:abstractNumId w:val="1"/>
  </w:num>
  <w:num w:numId="4" w16cid:durableId="39100877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76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B151A"/>
    <w:rsid w:val="000C15DA"/>
    <w:rsid w:val="000D1AE2"/>
    <w:rsid w:val="000D744E"/>
    <w:rsid w:val="000E22A0"/>
    <w:rsid w:val="000F324C"/>
    <w:rsid w:val="000F3D05"/>
    <w:rsid w:val="000F72B2"/>
    <w:rsid w:val="0010051C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3C3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31BC"/>
    <w:rsid w:val="004F4E05"/>
    <w:rsid w:val="0050595F"/>
    <w:rsid w:val="00515921"/>
    <w:rsid w:val="00525EA7"/>
    <w:rsid w:val="00530A24"/>
    <w:rsid w:val="00532151"/>
    <w:rsid w:val="00544A2D"/>
    <w:rsid w:val="0055337B"/>
    <w:rsid w:val="00556209"/>
    <w:rsid w:val="00560E54"/>
    <w:rsid w:val="00563907"/>
    <w:rsid w:val="00563B5A"/>
    <w:rsid w:val="00570A51"/>
    <w:rsid w:val="00575E6B"/>
    <w:rsid w:val="005761EA"/>
    <w:rsid w:val="0058512E"/>
    <w:rsid w:val="00586E79"/>
    <w:rsid w:val="005A19B0"/>
    <w:rsid w:val="005B09C6"/>
    <w:rsid w:val="005B1E31"/>
    <w:rsid w:val="005B40EF"/>
    <w:rsid w:val="005F615C"/>
    <w:rsid w:val="005F6CB3"/>
    <w:rsid w:val="00601713"/>
    <w:rsid w:val="00610FC4"/>
    <w:rsid w:val="00617976"/>
    <w:rsid w:val="00621635"/>
    <w:rsid w:val="00622B0F"/>
    <w:rsid w:val="00624489"/>
    <w:rsid w:val="00633513"/>
    <w:rsid w:val="00651F32"/>
    <w:rsid w:val="006553AF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304F8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6FF2"/>
    <w:rsid w:val="0095764F"/>
    <w:rsid w:val="0096231E"/>
    <w:rsid w:val="00962BB6"/>
    <w:rsid w:val="00975E0A"/>
    <w:rsid w:val="00981750"/>
    <w:rsid w:val="009820A4"/>
    <w:rsid w:val="00991E11"/>
    <w:rsid w:val="009938E4"/>
    <w:rsid w:val="009B083A"/>
    <w:rsid w:val="009B14B6"/>
    <w:rsid w:val="009C2083"/>
    <w:rsid w:val="009C3D83"/>
    <w:rsid w:val="009C6175"/>
    <w:rsid w:val="009D0038"/>
    <w:rsid w:val="009F24B2"/>
    <w:rsid w:val="00A103F1"/>
    <w:rsid w:val="00A247F9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5636"/>
    <w:rsid w:val="00CF0FA3"/>
    <w:rsid w:val="00CF1E76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5B3F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D75BA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78B5"/>
    <w:rsid w:val="00F5374B"/>
    <w:rsid w:val="00F56FC6"/>
    <w:rsid w:val="00F6416F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81EBCF"/>
  <w15:chartTrackingRefBased/>
  <w15:docId w15:val="{D2E4F5E2-8BC3-4B28-8477-5D79A836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F81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24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24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B0D"/>
  </w:style>
  <w:style w:type="paragraph" w:styleId="Footer">
    <w:name w:val="footer"/>
    <w:aliases w:val="JV voetnoot"/>
    <w:basedOn w:val="Normal"/>
    <w:link w:val="Footer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aliases w:val="JV voetnoot Char"/>
    <w:basedOn w:val="DefaultParagraphFont"/>
    <w:link w:val="Footer"/>
    <w:uiPriority w:val="99"/>
    <w:rsid w:val="00D11B0D"/>
  </w:style>
  <w:style w:type="paragraph" w:styleId="NoSpacing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Heading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Heading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Heading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Heading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BookTitle">
    <w:name w:val="Book Title"/>
    <w:basedOn w:val="DefaultParagraphFont"/>
    <w:uiPriority w:val="33"/>
    <w:rsid w:val="00633513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794C2A"/>
    <w:pPr>
      <w:ind w:left="720"/>
      <w:contextualSpacing/>
    </w:pPr>
  </w:style>
  <w:style w:type="table" w:styleId="TableGrid">
    <w:name w:val="Table Grid"/>
    <w:aliases w:val="Judo Vlaanderen"/>
    <w:basedOn w:val="TableNorma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rsid w:val="001A6480"/>
    <w:pPr>
      <w:numPr>
        <w:ilvl w:val="1"/>
      </w:numPr>
    </w:pPr>
    <w:rPr>
      <w:rFonts w:eastAsiaTheme="minorEastAsia"/>
      <w:color w:val="5A5A5A" w:themeColor="text1" w:themeTint="A5"/>
      <w:spacing w:val="15"/>
      <w:lang w:val="nl-BE"/>
    </w:rPr>
  </w:style>
  <w:style w:type="character" w:customStyle="1" w:styleId="SubtitleChar">
    <w:name w:val="Subtitle Char"/>
    <w:basedOn w:val="DefaultParagraphFont"/>
    <w:link w:val="Subtitle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paragraph" w:customStyle="1" w:styleId="Gewonetekst">
    <w:name w:val="Gewone tekst"/>
    <w:basedOn w:val="Normal"/>
    <w:link w:val="GewonetekstChar"/>
    <w:qFormat/>
    <w:rsid w:val="009938E4"/>
    <w:pPr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DefaultParagraphFont"/>
    <w:link w:val="Gewonetekst"/>
    <w:rsid w:val="009938E4"/>
    <w:rPr>
      <w:rFonts w:ascii="Poppins Light" w:hAnsi="Poppins Light"/>
    </w:rPr>
  </w:style>
  <w:style w:type="table" w:styleId="GridTable3">
    <w:name w:val="Grid Table 3"/>
    <w:basedOn w:val="TableNorma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eReference">
    <w:name w:val="Intense Reference"/>
    <w:basedOn w:val="DefaultParagraphFont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Normal"/>
    <w:link w:val="Gewonetekst-blauwChar"/>
    <w:qFormat/>
    <w:rsid w:val="00AA30F6"/>
    <w:pPr>
      <w:tabs>
        <w:tab w:val="left" w:pos="5194"/>
      </w:tabs>
    </w:pPr>
    <w:rPr>
      <w:rFonts w:ascii="Poppins" w:hAnsi="Poppins" w:cs="Poppins"/>
      <w:bCs/>
      <w:noProof/>
      <w:color w:val="27348A"/>
      <w:szCs w:val="52"/>
      <w:lang w:val="nl-BE"/>
    </w:rPr>
  </w:style>
  <w:style w:type="character" w:styleId="SubtleReference">
    <w:name w:val="Subtle Reference"/>
    <w:basedOn w:val="DefaultParagraphFont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DefaultParagraphFont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Normal"/>
    <w:link w:val="GewonetekstgroenChar"/>
    <w:qFormat/>
    <w:rsid w:val="00F24893"/>
    <w:pPr>
      <w:tabs>
        <w:tab w:val="left" w:pos="5194"/>
      </w:tabs>
      <w:jc w:val="center"/>
    </w:pPr>
    <w:rPr>
      <w:noProof/>
      <w:color w:val="94D159"/>
      <w:szCs w:val="44"/>
      <w:lang w:val="nl-BE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DefaultParagraphFont"/>
    <w:link w:val="Gewonetekstgroen"/>
    <w:rsid w:val="00F24893"/>
    <w:rPr>
      <w:noProof/>
      <w:color w:val="94D159"/>
      <w:szCs w:val="44"/>
      <w:lang w:val="nl-BE"/>
    </w:rPr>
  </w:style>
  <w:style w:type="paragraph" w:styleId="Quote">
    <w:name w:val="Quote"/>
    <w:basedOn w:val="Normal"/>
    <w:next w:val="Normal"/>
    <w:link w:val="QuoteChar"/>
    <w:uiPriority w:val="29"/>
    <w:rsid w:val="0063351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FootnoteText">
    <w:name w:val="footnote text"/>
    <w:basedOn w:val="Normal"/>
    <w:link w:val="FootnoteTex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rsid w:val="00703B9E"/>
    <w:rPr>
      <w:i/>
      <w:iCs/>
    </w:rPr>
  </w:style>
  <w:style w:type="table" w:styleId="GridTable4-Accent1">
    <w:name w:val="Grid Table 4 Accent 1"/>
    <w:basedOn w:val="TableNorma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QuoteChar">
    <w:name w:val="Quote Char"/>
    <w:basedOn w:val="DefaultParagraphFont"/>
    <w:link w:val="Quote"/>
    <w:uiPriority w:val="29"/>
    <w:rsid w:val="00633513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Normal"/>
    <w:link w:val="GewonetekstgeelvetChar"/>
    <w:qFormat/>
    <w:rsid w:val="004D033B"/>
    <w:pPr>
      <w:tabs>
        <w:tab w:val="left" w:pos="5194"/>
      </w:tabs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  <w:lang w:val="nl-BE"/>
    </w:rPr>
  </w:style>
  <w:style w:type="character" w:customStyle="1" w:styleId="GewonetekstgeelvetChar">
    <w:name w:val="Gewone tekst geel vet Char"/>
    <w:basedOn w:val="DefaultParagraphFont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FootnoteReference">
    <w:name w:val="footnote reference"/>
    <w:basedOn w:val="DefaultParagraphFont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35A98"/>
    <w:rPr>
      <w:color w:val="27348A" w:themeColor="hyperlink"/>
      <w:u w:val="single"/>
    </w:rPr>
  </w:style>
  <w:style w:type="table" w:styleId="GridTable5Dark-Accent1">
    <w:name w:val="Grid Table 5 Dark Accent 1"/>
    <w:basedOn w:val="TableNorma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GridTable5Dark-Accent4">
    <w:name w:val="Grid Table 5 Dark Accent 4"/>
    <w:basedOn w:val="TableNorma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3507"/>
    <w:pPr>
      <w:spacing w:after="100"/>
    </w:pPr>
  </w:style>
  <w:style w:type="table" w:styleId="TableGridLight">
    <w:name w:val="Grid Table Light"/>
    <w:basedOn w:val="TableNorma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keVervaet\Downloads\Judo%20Vlaanderen%20Word%20document%20Portrait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Create a new document." ma:contentTypeScope="" ma:versionID="b58b839a7b5ef966678898a1b8abe0b0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7599a15b0253348d11bd9c0ee68833fd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C1C275-15E1-4DBD-9957-7160CD2FF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  <ds:schemaRef ds:uri="83ca677c-3d5a-47b1-bd72-853c418adc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</Template>
  <TotalTime>5</TotalTime>
  <Pages>2</Pages>
  <Words>121</Words>
  <Characters>644</Characters>
  <Application>Microsoft Office Word</Application>
  <DocSecurity>0</DocSecurity>
  <Lines>128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Vervaet</dc:creator>
  <cp:keywords/>
  <dc:description/>
  <cp:lastModifiedBy>Silke Vervaet</cp:lastModifiedBy>
  <cp:revision>4</cp:revision>
  <cp:lastPrinted>2020-09-02T16:27:00Z</cp:lastPrinted>
  <dcterms:created xsi:type="dcterms:W3CDTF">2023-01-27T08:55:00Z</dcterms:created>
  <dcterms:modified xsi:type="dcterms:W3CDTF">2023-01-27T08:58:00Z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