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614A0E" w14:textId="42750CEB" w:rsidR="00872A83" w:rsidRPr="001E30D9" w:rsidRDefault="00872A83" w:rsidP="00872A83">
      <w:pPr>
        <w:tabs>
          <w:tab w:val="left" w:pos="5194"/>
        </w:tabs>
        <w:rPr>
          <w:b/>
          <w:noProof/>
          <w:sz w:val="18"/>
          <w:szCs w:val="18"/>
          <w:u w:val="single"/>
          <w:lang w:val="nl-BE"/>
        </w:rPr>
      </w:pPr>
      <w:r w:rsidRPr="001E30D9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1C36E71E" wp14:editId="014D1B21">
                <wp:simplePos x="0" y="0"/>
                <wp:positionH relativeFrom="page">
                  <wp:posOffset>6809740</wp:posOffset>
                </wp:positionH>
                <wp:positionV relativeFrom="paragraph">
                  <wp:posOffset>-240030</wp:posOffset>
                </wp:positionV>
                <wp:extent cx="1209675" cy="994410"/>
                <wp:effectExtent l="19050" t="19050" r="28575" b="15240"/>
                <wp:wrapNone/>
                <wp:docPr id="3" name="Rechthoe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9675" cy="99441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7C2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BFB1706" id="Rechthoek 12" o:spid="_x0000_s1026" style="position:absolute;margin-left:536.2pt;margin-top:-18.9pt;width:95.25pt;height:78.3pt;z-index:-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" filled="f" strokecolor="#f7c200" strokeweight="2.25pt">
                <w10:wrap anchorx="page"/>
              </v:rect>
            </w:pict>
          </mc:Fallback>
        </mc:AlternateContent>
      </w:r>
      <w:r w:rsidRPr="001E30D9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0616816E" wp14:editId="28701488">
                <wp:simplePos x="0" y="0"/>
                <wp:positionH relativeFrom="margin">
                  <wp:posOffset>-1866900</wp:posOffset>
                </wp:positionH>
                <wp:positionV relativeFrom="paragraph">
                  <wp:posOffset>-240030</wp:posOffset>
                </wp:positionV>
                <wp:extent cx="8077200" cy="1002030"/>
                <wp:effectExtent l="19050" t="19050" r="19050" b="26670"/>
                <wp:wrapNone/>
                <wp:docPr id="2" name="Rechthoe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77200" cy="100203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27348A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305DCA" id="Rechthoek 5" o:spid="_x0000_s1026" style="position:absolute;margin-left:-147pt;margin-top:-18.9pt;width:636pt;height:78.9pt;z-index:-25165823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" filled="f" strokecolor="#27348a" strokeweight="2.25pt">
                <w10:wrap anchorx="margin"/>
              </v:rect>
            </w:pict>
          </mc:Fallback>
        </mc:AlternateContent>
      </w:r>
      <w:r w:rsidR="001E30D9" w:rsidRPr="001E30D9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 xml:space="preserve">VOLMACHT VOOR </w:t>
      </w:r>
      <w:r w:rsidR="001E30D9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 xml:space="preserve">DE </w:t>
      </w:r>
      <w:r w:rsidR="00BA560C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>BIJZONDERE</w:t>
      </w:r>
      <w:r w:rsidR="00246F1A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 xml:space="preserve"> </w:t>
      </w:r>
      <w:r w:rsidR="001E30D9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 xml:space="preserve">ALGEMENE VERGADERING </w:t>
      </w:r>
      <w:r w:rsidR="00246F1A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>12</w:t>
      </w:r>
      <w:r w:rsidR="001E30D9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>/0</w:t>
      </w:r>
      <w:r w:rsidR="00246F1A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>7</w:t>
      </w:r>
      <w:r w:rsidR="001E30D9">
        <w:rPr>
          <w:rFonts w:ascii="Poppins" w:hAnsi="Poppins" w:cs="Poppins"/>
          <w:b/>
          <w:bCs/>
          <w:noProof/>
          <w:color w:val="27348A"/>
          <w:sz w:val="32"/>
          <w:szCs w:val="32"/>
          <w:lang w:val="nl-BE"/>
        </w:rPr>
        <w:t>/2023 JUDO VLAANDEREN VZW</w:t>
      </w:r>
    </w:p>
    <w:p w14:paraId="3DB666E6" w14:textId="18CC2740" w:rsidR="001E30D9" w:rsidRPr="001E30D9" w:rsidRDefault="001E30D9" w:rsidP="00B448B0">
      <w:pPr>
        <w:tabs>
          <w:tab w:val="left" w:pos="5194"/>
        </w:tabs>
        <w:rPr>
          <w:bCs/>
          <w:noProof/>
          <w:lang w:val="nl-BE"/>
        </w:rPr>
      </w:pPr>
      <w:r>
        <w:rPr>
          <w:b/>
          <w:noProof/>
          <w:sz w:val="24"/>
          <w:szCs w:val="24"/>
          <w:u w:val="single"/>
          <w:lang w:val="nl-BE"/>
        </w:rPr>
        <w:br/>
      </w:r>
      <w:r w:rsidR="00246F1A">
        <w:rPr>
          <w:bCs/>
          <w:noProof/>
          <w:lang w:val="nl-BE"/>
        </w:rPr>
        <w:t>Woensdag</w:t>
      </w:r>
      <w:r w:rsidRPr="001E30D9">
        <w:rPr>
          <w:bCs/>
          <w:noProof/>
          <w:lang w:val="nl-BE"/>
        </w:rPr>
        <w:t xml:space="preserve"> </w:t>
      </w:r>
      <w:r w:rsidR="00BA560C" w:rsidRPr="00BA560C">
        <w:rPr>
          <w:b/>
          <w:noProof/>
          <w:lang w:val="nl-BE"/>
        </w:rPr>
        <w:t>12</w:t>
      </w:r>
      <w:r w:rsidRPr="001E30D9">
        <w:rPr>
          <w:b/>
          <w:noProof/>
          <w:lang w:val="nl-BE"/>
        </w:rPr>
        <w:t xml:space="preserve"> </w:t>
      </w:r>
      <w:r w:rsidR="00BA560C">
        <w:rPr>
          <w:b/>
          <w:noProof/>
          <w:lang w:val="nl-BE"/>
        </w:rPr>
        <w:t>juli</w:t>
      </w:r>
      <w:r w:rsidRPr="001E30D9">
        <w:rPr>
          <w:b/>
          <w:noProof/>
          <w:lang w:val="nl-BE"/>
        </w:rPr>
        <w:t xml:space="preserve"> 2023</w:t>
      </w:r>
      <w:r w:rsidRPr="001E30D9">
        <w:rPr>
          <w:bCs/>
          <w:noProof/>
          <w:lang w:val="nl-BE"/>
        </w:rPr>
        <w:t xml:space="preserve"> om </w:t>
      </w:r>
      <w:r w:rsidRPr="001E30D9">
        <w:rPr>
          <w:b/>
          <w:noProof/>
          <w:lang w:val="nl-BE"/>
        </w:rPr>
        <w:t>1</w:t>
      </w:r>
      <w:r w:rsidR="00BA560C">
        <w:rPr>
          <w:b/>
          <w:noProof/>
          <w:lang w:val="nl-BE"/>
        </w:rPr>
        <w:t>9</w:t>
      </w:r>
      <w:r w:rsidRPr="001E30D9">
        <w:rPr>
          <w:b/>
          <w:noProof/>
          <w:lang w:val="nl-BE"/>
        </w:rPr>
        <w:t>u00</w:t>
      </w:r>
      <w:r w:rsidRPr="001E30D9">
        <w:rPr>
          <w:bCs/>
          <w:noProof/>
          <w:lang w:val="nl-BE"/>
        </w:rPr>
        <w:t xml:space="preserve"> </w:t>
      </w:r>
      <w:r w:rsidR="00BA560C">
        <w:rPr>
          <w:bCs/>
          <w:noProof/>
          <w:lang w:val="nl-BE"/>
        </w:rPr>
        <w:t>online</w:t>
      </w:r>
      <w:r w:rsidRPr="001E30D9">
        <w:rPr>
          <w:bCs/>
          <w:noProof/>
          <w:lang w:val="nl-BE"/>
        </w:rPr>
        <w:t xml:space="preserve"> </w:t>
      </w:r>
      <w:r w:rsidR="00BA560C">
        <w:rPr>
          <w:bCs/>
          <w:noProof/>
          <w:lang w:val="nl-BE"/>
        </w:rPr>
        <w:t xml:space="preserve">bijzondere </w:t>
      </w:r>
      <w:r w:rsidRPr="001E30D9">
        <w:rPr>
          <w:bCs/>
          <w:noProof/>
          <w:lang w:val="nl-BE"/>
        </w:rPr>
        <w:t>algemene vergadering.</w:t>
      </w:r>
      <w:r>
        <w:rPr>
          <w:bCs/>
          <w:noProof/>
          <w:lang w:val="nl-BE"/>
        </w:rPr>
        <w:t xml:space="preserve"> </w:t>
      </w:r>
      <w:r>
        <w:rPr>
          <w:bCs/>
          <w:noProof/>
          <w:lang w:val="nl-BE"/>
        </w:rPr>
        <w:br/>
        <w:t xml:space="preserve">Hiervoor dien je je nog apart in te schrijven via het evenement op </w:t>
      </w:r>
      <w:r>
        <w:rPr>
          <w:b/>
          <w:noProof/>
          <w:lang w:val="nl-BE"/>
        </w:rPr>
        <w:t>Ledenbeheer</w:t>
      </w:r>
      <w:r>
        <w:rPr>
          <w:bCs/>
          <w:noProof/>
          <w:lang w:val="nl-BE"/>
        </w:rPr>
        <w:t>.</w:t>
      </w:r>
      <w:r>
        <w:rPr>
          <w:bCs/>
          <w:noProof/>
          <w:lang w:val="nl-BE"/>
        </w:rPr>
        <w:br/>
        <w:t xml:space="preserve">Er mag </w:t>
      </w:r>
      <w:r>
        <w:rPr>
          <w:b/>
          <w:noProof/>
          <w:lang w:val="nl-BE"/>
        </w:rPr>
        <w:t>1 gevolmachtigde vergunninghouder</w:t>
      </w:r>
      <w:r>
        <w:rPr>
          <w:bCs/>
          <w:noProof/>
          <w:lang w:val="nl-BE"/>
        </w:rPr>
        <w:t xml:space="preserve"> per club zijn.</w:t>
      </w:r>
      <w:r>
        <w:rPr>
          <w:bCs/>
          <w:noProof/>
          <w:lang w:val="nl-BE"/>
        </w:rPr>
        <w:br/>
      </w:r>
    </w:p>
    <w:tbl>
      <w:tblPr>
        <w:tblStyle w:val="Tabelrast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89"/>
        <w:gridCol w:w="7757"/>
      </w:tblGrid>
      <w:tr w:rsidR="001E30D9" w:rsidRPr="001E30D9" w14:paraId="249784E6" w14:textId="77777777" w:rsidTr="001E30D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689" w:type="dxa"/>
            <w:shd w:val="clear" w:color="auto" w:fill="27348A" w:themeFill="text2"/>
          </w:tcPr>
          <w:p w14:paraId="36B0BF96" w14:textId="4CFA394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 w:rsidRPr="001E30D9">
              <w:rPr>
                <w:b/>
                <w:noProof/>
                <w:lang w:val="nl-BE"/>
              </w:rPr>
              <w:t>Judoclub</w:t>
            </w:r>
          </w:p>
        </w:tc>
        <w:tc>
          <w:tcPr>
            <w:tcW w:w="7757" w:type="dxa"/>
            <w:shd w:val="clear" w:color="auto" w:fill="auto"/>
          </w:tcPr>
          <w:p w14:paraId="35B2BA08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  <w:tr w:rsidR="001E30D9" w:rsidRPr="001E30D9" w14:paraId="5ABD7760" w14:textId="77777777" w:rsidTr="001E30D9">
        <w:tc>
          <w:tcPr>
            <w:tcW w:w="2689" w:type="dxa"/>
            <w:shd w:val="clear" w:color="auto" w:fill="27348A" w:themeFill="text2"/>
          </w:tcPr>
          <w:p w14:paraId="63D223AD" w14:textId="5B7BF8BF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 w:rsidRPr="001E30D9">
              <w:rPr>
                <w:b/>
                <w:noProof/>
                <w:lang w:val="nl-BE"/>
              </w:rPr>
              <w:t>Stamnummer JV</w:t>
            </w:r>
          </w:p>
        </w:tc>
        <w:tc>
          <w:tcPr>
            <w:tcW w:w="7757" w:type="dxa"/>
          </w:tcPr>
          <w:p w14:paraId="0FAF7F90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</w:tbl>
    <w:p w14:paraId="2D952F7C" w14:textId="7FD64C0A" w:rsidR="001E30D9" w:rsidRDefault="001E30D9" w:rsidP="00B448B0">
      <w:pPr>
        <w:tabs>
          <w:tab w:val="left" w:pos="5194"/>
        </w:tabs>
        <w:rPr>
          <w:bCs/>
          <w:noProof/>
          <w:lang w:val="nl-BE"/>
        </w:rPr>
      </w:pPr>
      <w:r>
        <w:rPr>
          <w:bCs/>
          <w:noProof/>
          <w:sz w:val="24"/>
          <w:szCs w:val="24"/>
          <w:lang w:val="nl-BE"/>
        </w:rPr>
        <w:br/>
      </w:r>
      <w:r>
        <w:rPr>
          <w:bCs/>
          <w:noProof/>
          <w:lang w:val="nl-BE"/>
        </w:rPr>
        <w:t xml:space="preserve">Het </w:t>
      </w:r>
      <w:r w:rsidR="00BF687D">
        <w:rPr>
          <w:bCs/>
          <w:noProof/>
          <w:lang w:val="nl-BE"/>
        </w:rPr>
        <w:t xml:space="preserve">bovenvermelde </w:t>
      </w:r>
      <w:r>
        <w:rPr>
          <w:bCs/>
          <w:noProof/>
          <w:lang w:val="nl-BE"/>
        </w:rPr>
        <w:t>clubbestuur geeft hierbij volmacht aan</w:t>
      </w:r>
      <w:r w:rsidR="00BF687D">
        <w:rPr>
          <w:bCs/>
          <w:noProof/>
          <w:lang w:val="nl-BE"/>
        </w:rPr>
        <w:t xml:space="preserve"> volgende persoon van de andere club</w:t>
      </w:r>
      <w:r>
        <w:rPr>
          <w:bCs/>
          <w:noProof/>
          <w:lang w:val="nl-BE"/>
        </w:rPr>
        <w:t>…</w:t>
      </w:r>
    </w:p>
    <w:tbl>
      <w:tblPr>
        <w:tblStyle w:val="Tabelrast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8"/>
        <w:gridCol w:w="7778"/>
      </w:tblGrid>
      <w:tr w:rsidR="001E30D9" w:rsidRPr="001E30D9" w14:paraId="1313DFF2" w14:textId="77777777" w:rsidTr="002508D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678" w:type="dxa"/>
            <w:shd w:val="clear" w:color="auto" w:fill="27348A" w:themeFill="text2"/>
          </w:tcPr>
          <w:p w14:paraId="5EF3A02A" w14:textId="4F2DE8F5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Vergunninghouder</w:t>
            </w:r>
            <w:r>
              <w:rPr>
                <w:b/>
                <w:noProof/>
                <w:lang w:val="nl-BE"/>
              </w:rPr>
              <w:br/>
            </w:r>
            <w:r w:rsidRPr="001E30D9">
              <w:rPr>
                <w:bCs/>
                <w:noProof/>
                <w:sz w:val="20"/>
                <w:szCs w:val="20"/>
                <w:lang w:val="nl-BE"/>
              </w:rPr>
              <w:t>(Naam + voornaam)</w:t>
            </w:r>
          </w:p>
        </w:tc>
        <w:tc>
          <w:tcPr>
            <w:tcW w:w="7778" w:type="dxa"/>
            <w:shd w:val="clear" w:color="auto" w:fill="auto"/>
          </w:tcPr>
          <w:p w14:paraId="43544625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  <w:tr w:rsidR="001E30D9" w:rsidRPr="001E30D9" w14:paraId="64598E6C" w14:textId="77777777" w:rsidTr="002508D8">
        <w:tc>
          <w:tcPr>
            <w:tcW w:w="2678" w:type="dxa"/>
            <w:shd w:val="clear" w:color="auto" w:fill="27348A" w:themeFill="text2"/>
          </w:tcPr>
          <w:p w14:paraId="7C830CF8" w14:textId="57F0B140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Vergunningsnummer</w:t>
            </w:r>
          </w:p>
        </w:tc>
        <w:tc>
          <w:tcPr>
            <w:tcW w:w="7778" w:type="dxa"/>
          </w:tcPr>
          <w:p w14:paraId="4A957FED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  <w:tr w:rsidR="001E30D9" w:rsidRPr="001E30D9" w14:paraId="0C27E5EA" w14:textId="77777777" w:rsidTr="002508D8">
        <w:tc>
          <w:tcPr>
            <w:tcW w:w="2678" w:type="dxa"/>
            <w:shd w:val="clear" w:color="auto" w:fill="27348A" w:themeFill="text2"/>
          </w:tcPr>
          <w:p w14:paraId="5166B999" w14:textId="77777777" w:rsid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E-mailadres</w:t>
            </w:r>
          </w:p>
          <w:p w14:paraId="5F708C36" w14:textId="3D647E6A" w:rsidR="001E30D9" w:rsidRDefault="001E30D9" w:rsidP="001E30D9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gevolmachtigde</w:t>
            </w:r>
          </w:p>
        </w:tc>
        <w:tc>
          <w:tcPr>
            <w:tcW w:w="7778" w:type="dxa"/>
          </w:tcPr>
          <w:p w14:paraId="7BBFE7AE" w14:textId="77777777" w:rsidR="001E30D9" w:rsidRPr="001E30D9" w:rsidRDefault="001E30D9" w:rsidP="001E30D9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  <w:tr w:rsidR="002508D8" w:rsidRPr="001E30D9" w14:paraId="420633C5" w14:textId="77777777" w:rsidTr="002508D8">
        <w:tc>
          <w:tcPr>
            <w:tcW w:w="2678" w:type="dxa"/>
            <w:shd w:val="clear" w:color="auto" w:fill="27348A" w:themeFill="text2"/>
          </w:tcPr>
          <w:p w14:paraId="439AFBC6" w14:textId="77777777" w:rsidR="002508D8" w:rsidRDefault="002508D8" w:rsidP="002508D8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/>
                <w:noProof/>
                <w:lang w:val="nl-BE"/>
              </w:rPr>
              <w:t>Club gevolmachtigde</w:t>
            </w:r>
          </w:p>
          <w:p w14:paraId="31A22933" w14:textId="2BB9C4E1" w:rsidR="002508D8" w:rsidRDefault="002508D8" w:rsidP="002508D8">
            <w:pPr>
              <w:tabs>
                <w:tab w:val="left" w:pos="5194"/>
              </w:tabs>
              <w:spacing w:line="360" w:lineRule="auto"/>
              <w:rPr>
                <w:b/>
                <w:noProof/>
                <w:lang w:val="nl-BE"/>
              </w:rPr>
            </w:pPr>
            <w:r>
              <w:rPr>
                <w:bCs/>
                <w:noProof/>
                <w:sz w:val="20"/>
                <w:szCs w:val="20"/>
                <w:lang w:val="nl-BE"/>
              </w:rPr>
              <w:t>(Club + clubnummer)</w:t>
            </w:r>
          </w:p>
        </w:tc>
        <w:tc>
          <w:tcPr>
            <w:tcW w:w="7778" w:type="dxa"/>
          </w:tcPr>
          <w:p w14:paraId="3513573B" w14:textId="77777777" w:rsidR="002508D8" w:rsidRPr="001E30D9" w:rsidRDefault="002508D8" w:rsidP="002508D8">
            <w:pPr>
              <w:tabs>
                <w:tab w:val="left" w:pos="5194"/>
              </w:tabs>
              <w:spacing w:line="360" w:lineRule="auto"/>
              <w:rPr>
                <w:bCs/>
                <w:noProof/>
                <w:lang w:val="nl-BE"/>
              </w:rPr>
            </w:pPr>
          </w:p>
        </w:tc>
      </w:tr>
    </w:tbl>
    <w:p w14:paraId="11769278" w14:textId="362C46CF" w:rsidR="00F66B02" w:rsidRDefault="001E30D9" w:rsidP="00F66B02">
      <w:pPr>
        <w:tabs>
          <w:tab w:val="left" w:pos="5194"/>
        </w:tabs>
        <w:jc w:val="both"/>
        <w:rPr>
          <w:bCs/>
          <w:noProof/>
          <w:lang w:val="nl-BE"/>
        </w:rPr>
      </w:pPr>
      <w:r>
        <w:rPr>
          <w:bCs/>
          <w:noProof/>
          <w:lang w:val="nl-BE"/>
        </w:rPr>
        <w:br/>
        <w:t xml:space="preserve">… </w:t>
      </w:r>
      <w:r w:rsidR="00F66B02">
        <w:rPr>
          <w:bCs/>
          <w:noProof/>
          <w:lang w:val="nl-BE"/>
        </w:rPr>
        <w:t xml:space="preserve">om hun club te vertegenwoordigen op de </w:t>
      </w:r>
      <w:r w:rsidR="00BF687D" w:rsidRPr="00BF687D">
        <w:rPr>
          <w:b/>
          <w:noProof/>
          <w:lang w:val="nl-BE"/>
        </w:rPr>
        <w:t>Bijzondere</w:t>
      </w:r>
      <w:r w:rsidR="00BF687D">
        <w:rPr>
          <w:bCs/>
          <w:noProof/>
          <w:lang w:val="nl-BE"/>
        </w:rPr>
        <w:t xml:space="preserve"> </w:t>
      </w:r>
      <w:r w:rsidR="00F66B02">
        <w:rPr>
          <w:b/>
          <w:noProof/>
          <w:lang w:val="nl-BE"/>
        </w:rPr>
        <w:t>Algemene Vergadering</w:t>
      </w:r>
      <w:r w:rsidR="00F66B02">
        <w:rPr>
          <w:bCs/>
          <w:noProof/>
          <w:lang w:val="nl-BE"/>
        </w:rPr>
        <w:t xml:space="preserve"> van Judo Vlaanderen vzw.</w:t>
      </w:r>
    </w:p>
    <w:p w14:paraId="09BC26B2" w14:textId="4BF5AE95" w:rsidR="0009604F" w:rsidRDefault="0009604F" w:rsidP="001E30D9">
      <w:pPr>
        <w:tabs>
          <w:tab w:val="left" w:pos="5194"/>
        </w:tabs>
        <w:jc w:val="both"/>
        <w:rPr>
          <w:bCs/>
          <w:noProof/>
          <w:lang w:val="nl-BE"/>
        </w:rPr>
      </w:pPr>
      <w:r>
        <w:rPr>
          <w:bCs/>
          <w:noProof/>
          <w:lang w:val="nl-BE"/>
        </w:rPr>
        <w:t>Naam, voornaam &amp; handtekening</w:t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  <w:t>Naam, voornaam &amp; handtekening</w:t>
      </w:r>
    </w:p>
    <w:p w14:paraId="1914F087" w14:textId="7420FA0A" w:rsidR="0009604F" w:rsidRDefault="0009604F" w:rsidP="001E30D9">
      <w:pPr>
        <w:tabs>
          <w:tab w:val="left" w:pos="5194"/>
        </w:tabs>
        <w:jc w:val="both"/>
        <w:rPr>
          <w:bCs/>
          <w:noProof/>
          <w:lang w:val="nl-BE"/>
        </w:rPr>
      </w:pPr>
      <w:r>
        <w:rPr>
          <w:bCs/>
          <w:noProof/>
          <w:lang w:val="nl-BE"/>
        </w:rPr>
        <w:t xml:space="preserve">             van de voorzitter</w:t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</w:r>
      <w:r>
        <w:rPr>
          <w:bCs/>
          <w:noProof/>
          <w:lang w:val="nl-BE"/>
        </w:rPr>
        <w:tab/>
        <w:t xml:space="preserve">   van de secretaris</w:t>
      </w:r>
    </w:p>
    <w:p w14:paraId="1F541C47" w14:textId="77777777" w:rsidR="0009604F" w:rsidRDefault="0009604F" w:rsidP="001E30D9">
      <w:pPr>
        <w:tabs>
          <w:tab w:val="left" w:pos="5194"/>
        </w:tabs>
        <w:jc w:val="both"/>
        <w:rPr>
          <w:bCs/>
          <w:noProof/>
          <w:lang w:val="nl-BE"/>
        </w:rPr>
      </w:pPr>
    </w:p>
    <w:p w14:paraId="55AB88EC" w14:textId="77777777" w:rsidR="001E30D9" w:rsidRPr="001E30D9" w:rsidRDefault="001E30D9" w:rsidP="00B448B0">
      <w:pPr>
        <w:tabs>
          <w:tab w:val="left" w:pos="5194"/>
        </w:tabs>
        <w:rPr>
          <w:bCs/>
          <w:noProof/>
          <w:lang w:val="nl-BE"/>
        </w:rPr>
      </w:pPr>
    </w:p>
    <w:p w14:paraId="4E76B8BF" w14:textId="77777777" w:rsidR="0009604F" w:rsidRPr="001E30D9" w:rsidRDefault="0009604F" w:rsidP="0009604F">
      <w:pPr>
        <w:pStyle w:val="Gewonetekst"/>
        <w:ind w:left="0"/>
        <w:rPr>
          <w:lang w:val="nl-BE"/>
        </w:rPr>
      </w:pPr>
      <w:r>
        <w:rPr>
          <w:lang w:val="nl-BE"/>
        </w:rPr>
        <w:t>__________________________</w:t>
      </w:r>
      <w:r>
        <w:rPr>
          <w:lang w:val="nl-BE"/>
        </w:rPr>
        <w:tab/>
      </w:r>
      <w:r>
        <w:rPr>
          <w:lang w:val="nl-BE"/>
        </w:rPr>
        <w:tab/>
      </w:r>
      <w:r>
        <w:rPr>
          <w:lang w:val="nl-BE"/>
        </w:rPr>
        <w:tab/>
      </w:r>
      <w:r>
        <w:rPr>
          <w:lang w:val="nl-BE"/>
        </w:rPr>
        <w:tab/>
        <w:t>__________________________</w:t>
      </w:r>
    </w:p>
    <w:p w14:paraId="7E018ACD" w14:textId="634AE9BC" w:rsidR="00E8397C" w:rsidRPr="0009604F" w:rsidRDefault="0009604F" w:rsidP="0009604F">
      <w:pPr>
        <w:pStyle w:val="Gewonetekst"/>
        <w:ind w:left="0"/>
        <w:jc w:val="center"/>
        <w:rPr>
          <w:rFonts w:asciiTheme="minorHAnsi" w:hAnsiTheme="minorHAnsi" w:cstheme="minorHAnsi"/>
          <w:lang w:val="nl-BE"/>
        </w:rPr>
      </w:pPr>
      <w:r>
        <w:rPr>
          <w:lang w:val="nl-BE"/>
        </w:rPr>
        <w:br/>
      </w:r>
      <w:r w:rsidRPr="0009604F">
        <w:rPr>
          <w:rFonts w:asciiTheme="minorHAnsi" w:hAnsiTheme="minorHAnsi" w:cstheme="minorHAnsi"/>
          <w:lang w:val="nl-BE"/>
        </w:rPr>
        <w:t xml:space="preserve">Maak deze volmacht over </w:t>
      </w:r>
      <w:r w:rsidRPr="0009604F">
        <w:rPr>
          <w:rFonts w:asciiTheme="minorHAnsi" w:hAnsiTheme="minorHAnsi" w:cstheme="minorHAnsi"/>
          <w:b/>
          <w:bCs/>
          <w:lang w:val="nl-BE"/>
        </w:rPr>
        <w:t xml:space="preserve">voor </w:t>
      </w:r>
      <w:r>
        <w:rPr>
          <w:rFonts w:asciiTheme="minorHAnsi" w:hAnsiTheme="minorHAnsi" w:cstheme="minorHAnsi"/>
          <w:b/>
          <w:bCs/>
          <w:lang w:val="nl-BE"/>
        </w:rPr>
        <w:t>1</w:t>
      </w:r>
      <w:r w:rsidR="00BA560C">
        <w:rPr>
          <w:rFonts w:asciiTheme="minorHAnsi" w:hAnsiTheme="minorHAnsi" w:cstheme="minorHAnsi"/>
          <w:b/>
          <w:bCs/>
          <w:lang w:val="nl-BE"/>
        </w:rPr>
        <w:t>1</w:t>
      </w:r>
      <w:r>
        <w:rPr>
          <w:rFonts w:asciiTheme="minorHAnsi" w:hAnsiTheme="minorHAnsi" w:cstheme="minorHAnsi"/>
          <w:b/>
          <w:bCs/>
          <w:lang w:val="nl-BE"/>
        </w:rPr>
        <w:t>/0</w:t>
      </w:r>
      <w:r w:rsidR="00BA560C">
        <w:rPr>
          <w:rFonts w:asciiTheme="minorHAnsi" w:hAnsiTheme="minorHAnsi" w:cstheme="minorHAnsi"/>
          <w:b/>
          <w:bCs/>
          <w:lang w:val="nl-BE"/>
        </w:rPr>
        <w:t>7</w:t>
      </w:r>
      <w:r>
        <w:rPr>
          <w:rFonts w:asciiTheme="minorHAnsi" w:hAnsiTheme="minorHAnsi" w:cstheme="minorHAnsi"/>
          <w:b/>
          <w:bCs/>
          <w:lang w:val="nl-BE"/>
        </w:rPr>
        <w:t xml:space="preserve">/2023 </w:t>
      </w:r>
      <w:r>
        <w:rPr>
          <w:rFonts w:asciiTheme="minorHAnsi" w:hAnsiTheme="minorHAnsi" w:cstheme="minorHAnsi"/>
          <w:lang w:val="nl-BE"/>
        </w:rPr>
        <w:t xml:space="preserve">via </w:t>
      </w:r>
      <w:hyperlink r:id="rId11" w:history="1">
        <w:r w:rsidR="0050746D" w:rsidRPr="008568D4">
          <w:rPr>
            <w:rStyle w:val="Hyperlink"/>
            <w:rFonts w:asciiTheme="minorHAnsi" w:hAnsiTheme="minorHAnsi" w:cstheme="minorHAnsi"/>
            <w:b/>
            <w:bCs/>
            <w:lang w:val="nl-BE"/>
          </w:rPr>
          <w:t>maarten.bogaert@judovlaanderen.be</w:t>
        </w:r>
      </w:hyperlink>
      <w:r>
        <w:rPr>
          <w:rFonts w:asciiTheme="minorHAnsi" w:hAnsiTheme="minorHAnsi" w:cstheme="minorHAnsi"/>
          <w:lang w:val="nl-BE"/>
        </w:rPr>
        <w:t xml:space="preserve">. </w:t>
      </w:r>
      <w:r>
        <w:rPr>
          <w:rFonts w:asciiTheme="minorHAnsi" w:hAnsiTheme="minorHAnsi" w:cstheme="minorHAnsi"/>
          <w:lang w:val="nl-BE"/>
        </w:rPr>
        <w:br/>
      </w:r>
    </w:p>
    <w:sectPr w:rsidR="00E8397C" w:rsidRPr="0009604F" w:rsidSect="00DA3542">
      <w:headerReference w:type="even" r:id="rId12"/>
      <w:headerReference w:type="default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511A2F" w14:textId="77777777" w:rsidR="004F24C8" w:rsidRDefault="004F24C8" w:rsidP="00D11B0D">
      <w:pPr>
        <w:spacing w:after="0" w:line="240" w:lineRule="auto"/>
      </w:pPr>
      <w:r>
        <w:separator/>
      </w:r>
    </w:p>
  </w:endnote>
  <w:endnote w:type="continuationSeparator" w:id="0">
    <w:p w14:paraId="03DB75D3" w14:textId="77777777" w:rsidR="004F24C8" w:rsidRDefault="004F24C8" w:rsidP="00D11B0D">
      <w:pPr>
        <w:spacing w:after="0" w:line="240" w:lineRule="auto"/>
      </w:pPr>
      <w:r>
        <w:continuationSeparator/>
      </w:r>
    </w:p>
  </w:endnote>
  <w:endnote w:type="continuationNotice" w:id="1">
    <w:p w14:paraId="63302B61" w14:textId="77777777" w:rsidR="004F24C8" w:rsidRDefault="004F24C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oppins Light">
    <w:altName w:val="Mangal"/>
    <w:charset w:val="00"/>
    <w:family w:val="auto"/>
    <w:pitch w:val="variable"/>
    <w:sig w:usb0="00008007" w:usb1="00000000" w:usb2="00000000" w:usb3="00000000" w:csb0="00000093" w:csb1="00000000"/>
    <w:embedRegular r:id="rId1" w:fontKey="{A9A80FAE-6E9F-4795-AF5C-CA28C542F1C9}"/>
  </w:font>
  <w:font w:name="Poppins">
    <w:altName w:val="Nirmala UI"/>
    <w:charset w:val="00"/>
    <w:family w:val="modern"/>
    <w:pitch w:val="variable"/>
    <w:sig w:usb0="00008007" w:usb1="00000000" w:usb2="00000000" w:usb3="00000000" w:csb0="00000093" w:csb1="00000000"/>
    <w:embedRegular r:id="rId2" w:fontKey="{4D821893-E71F-48C1-A8B1-3DDA5DA630ED}"/>
    <w:embedBold r:id="rId3" w:fontKey="{C568132A-748C-4A03-8B96-80500F8E884F}"/>
    <w:embedItalic r:id="rId4" w:fontKey="{2E051937-1AE0-41B7-8DDB-7AC62ABD9F5A}"/>
  </w:font>
  <w:font w:name="Poppins ExtraBold">
    <w:altName w:val="Cambria"/>
    <w:panose1 w:val="00000000000000000000"/>
    <w:charset w:val="00"/>
    <w:family w:val="modern"/>
    <w:notTrueType/>
    <w:pitch w:val="variable"/>
    <w:sig w:usb0="00008007" w:usb1="00000000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5" w:fontKey="{4B218A07-4A49-4BF6-82AA-1AE819ACCA97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A4946A" w14:textId="77777777" w:rsidR="001C70EE" w:rsidRPr="00AD5D37" w:rsidRDefault="001C70EE" w:rsidP="00B75C92">
    <w:pPr>
      <w:pStyle w:val="Voettekst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>
      <w:rPr>
        <w:rFonts w:ascii="Poppins" w:hAnsi="Poppins" w:cs="Poppins"/>
        <w:color w:val="27348A"/>
        <w:sz w:val="14"/>
        <w:szCs w:val="14"/>
      </w:rPr>
      <w:t>Judo Vlaanderen VZW</w:t>
    </w:r>
    <w:r w:rsidRPr="00AD5D37">
      <w:rPr>
        <w:rFonts w:ascii="Poppins" w:hAnsi="Poppins" w:cs="Poppins"/>
        <w:color w:val="27348A"/>
        <w:sz w:val="14"/>
        <w:szCs w:val="14"/>
      </w:rPr>
      <w:t xml:space="preserve"> - </w:t>
    </w: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Oudenaardsesteenweg 839 9420 Burst</w:t>
    </w:r>
    <w:r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                                                                                     </w: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begin"/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instrText xml:space="preserve"> PAGE   \* MERGEFORMAT </w:instrTex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separate"/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t>1</w:t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fldChar w:fldCharType="end"/>
    </w:r>
  </w:p>
  <w:p w14:paraId="4BDE690B" w14:textId="77777777" w:rsidR="001C70EE" w:rsidRPr="00AD5D37" w:rsidRDefault="001C70EE" w:rsidP="00B75C92">
    <w:pPr>
      <w:spacing w:after="0" w:line="240" w:lineRule="auto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BE0421410758 RPR Gent afdeling Dendermonde</w:t>
    </w:r>
  </w:p>
  <w:p w14:paraId="2E70B03A" w14:textId="77777777" w:rsidR="001C70EE" w:rsidRPr="002F7A36" w:rsidRDefault="00000000">
    <w:pPr>
      <w:pStyle w:val="Voettekst"/>
    </w:pPr>
    <w:hyperlink r:id="rId1" w:history="1">
      <w:r w:rsidR="001C70EE" w:rsidRPr="002F7A36">
        <w:rPr>
          <w:rStyle w:val="Hyperlink"/>
          <w:rFonts w:ascii="Poppins" w:eastAsia="Times New Roman" w:hAnsi="Poppins" w:cs="Poppins"/>
          <w:color w:val="27348A"/>
          <w:sz w:val="14"/>
          <w:szCs w:val="14"/>
          <w:u w:val="none"/>
          <w:lang w:eastAsia="nl-BE"/>
        </w:rPr>
        <w:t>info@judovlaanderen.be</w:t>
      </w:r>
    </w:hyperlink>
    <w:r w:rsidR="001C70EE" w:rsidRPr="002F7A36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- </w:t>
    </w:r>
    <w:hyperlink r:id="rId2" w:history="1">
      <w:r w:rsidR="001C70EE" w:rsidRPr="002F7A36">
        <w:rPr>
          <w:rStyle w:val="Hyperlink"/>
          <w:rFonts w:ascii="Poppins" w:eastAsia="Times New Roman" w:hAnsi="Poppins" w:cs="Poppins"/>
          <w:color w:val="27348A"/>
          <w:sz w:val="14"/>
          <w:szCs w:val="14"/>
          <w:u w:val="none"/>
          <w:lang w:eastAsia="nl-BE"/>
        </w:rPr>
        <w:t>www.judovlaanderen.be</w:t>
      </w:r>
    </w:hyperlink>
  </w:p>
  <w:p w14:paraId="342563C2" w14:textId="77777777" w:rsidR="00C057B1" w:rsidRPr="00A103F1" w:rsidRDefault="00C057B1" w:rsidP="004D7D96">
    <w:pPr>
      <w:spacing w:after="0" w:line="240" w:lineRule="auto"/>
      <w:rPr>
        <w:rFonts w:ascii="Poppins" w:hAnsi="Poppins" w:cs="Poppins"/>
        <w:color w:val="27348A"/>
        <w:sz w:val="14"/>
        <w:szCs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D70E6" w14:textId="77777777" w:rsidR="00F56FC6" w:rsidRPr="00AD5D37" w:rsidRDefault="00F56FC6" w:rsidP="00B75C92">
    <w:pPr>
      <w:pStyle w:val="Voettekst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>
      <w:rPr>
        <w:rFonts w:ascii="Poppins" w:hAnsi="Poppins" w:cs="Poppins"/>
        <w:color w:val="27348A"/>
        <w:sz w:val="14"/>
        <w:szCs w:val="14"/>
      </w:rPr>
      <w:t>Judo Vlaanderen VZW</w:t>
    </w:r>
    <w:r w:rsidRPr="00AD5D37">
      <w:rPr>
        <w:rFonts w:ascii="Poppins" w:hAnsi="Poppins" w:cs="Poppins"/>
        <w:color w:val="27348A"/>
        <w:sz w:val="14"/>
        <w:szCs w:val="14"/>
      </w:rPr>
      <w:t xml:space="preserve"> - </w:t>
    </w: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Oudenaardsesteenweg 839 9420 Burst</w:t>
    </w:r>
    <w:r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                                                                                     </w: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begin"/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instrText xml:space="preserve"> PAGE   \* MERGEFORMAT </w:instrText>
    </w:r>
    <w:r w:rsidRPr="000B151A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fldChar w:fldCharType="separate"/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t>1</w:t>
    </w:r>
    <w:r w:rsidRPr="000B151A">
      <w:rPr>
        <w:rFonts w:ascii="Poppins" w:eastAsia="Times New Roman" w:hAnsi="Poppins" w:cs="Poppins"/>
        <w:noProof/>
        <w:color w:val="27348A"/>
        <w:sz w:val="14"/>
        <w:szCs w:val="14"/>
        <w:lang w:val="nl-BE" w:eastAsia="nl-BE"/>
      </w:rPr>
      <w:fldChar w:fldCharType="end"/>
    </w:r>
  </w:p>
  <w:p w14:paraId="7A41189E" w14:textId="77777777" w:rsidR="00F56FC6" w:rsidRPr="00AD5D37" w:rsidRDefault="00F56FC6" w:rsidP="00B75C92">
    <w:pPr>
      <w:spacing w:after="0" w:line="240" w:lineRule="auto"/>
      <w:rPr>
        <w:rFonts w:ascii="Poppins" w:eastAsia="Times New Roman" w:hAnsi="Poppins" w:cs="Poppins"/>
        <w:color w:val="27348A"/>
        <w:sz w:val="14"/>
        <w:szCs w:val="14"/>
        <w:lang w:val="nl-BE" w:eastAsia="nl-BE"/>
      </w:rPr>
    </w:pPr>
    <w:r w:rsidRPr="00AD5D37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>BE0421410758 RPR Gent afdeling Dendermonde</w:t>
    </w:r>
  </w:p>
  <w:p w14:paraId="2E5A6959" w14:textId="77777777" w:rsidR="00F56FC6" w:rsidRDefault="00000000">
    <w:pPr>
      <w:pStyle w:val="Voettekst"/>
    </w:pPr>
    <w:hyperlink r:id="rId1" w:history="1">
      <w:r w:rsidR="00F56FC6" w:rsidRPr="00A103F1">
        <w:rPr>
          <w:rStyle w:val="Hyperlink"/>
          <w:rFonts w:ascii="Poppins" w:eastAsia="Times New Roman" w:hAnsi="Poppins" w:cs="Poppins"/>
          <w:color w:val="27348A"/>
          <w:sz w:val="14"/>
          <w:szCs w:val="14"/>
          <w:lang w:eastAsia="nl-BE"/>
        </w:rPr>
        <w:t>info@judovlaanderen.be</w:t>
      </w:r>
    </w:hyperlink>
    <w:r w:rsidR="00F56FC6" w:rsidRPr="00A103F1">
      <w:rPr>
        <w:rFonts w:ascii="Poppins" w:eastAsia="Times New Roman" w:hAnsi="Poppins" w:cs="Poppins"/>
        <w:color w:val="27348A"/>
        <w:sz w:val="14"/>
        <w:szCs w:val="14"/>
        <w:lang w:val="nl-BE" w:eastAsia="nl-BE"/>
      </w:rPr>
      <w:t xml:space="preserve"> - </w:t>
    </w:r>
    <w:hyperlink r:id="rId2" w:history="1">
      <w:r w:rsidR="00F56FC6" w:rsidRPr="00A103F1">
        <w:rPr>
          <w:rStyle w:val="Hyperlink"/>
          <w:rFonts w:ascii="Poppins" w:eastAsia="Times New Roman" w:hAnsi="Poppins" w:cs="Poppins"/>
          <w:color w:val="27348A"/>
          <w:sz w:val="14"/>
          <w:szCs w:val="14"/>
          <w:lang w:eastAsia="nl-BE"/>
        </w:rPr>
        <w:t>www.judovlaanderen.be</w:t>
      </w:r>
    </w:hyperlink>
  </w:p>
  <w:p w14:paraId="5D885039" w14:textId="77777777" w:rsidR="00156CC9" w:rsidRDefault="00156CC9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15C3C2" w14:textId="77777777" w:rsidR="004F24C8" w:rsidRDefault="004F24C8" w:rsidP="00D11B0D">
      <w:pPr>
        <w:spacing w:after="0" w:line="240" w:lineRule="auto"/>
      </w:pPr>
      <w:r>
        <w:separator/>
      </w:r>
    </w:p>
  </w:footnote>
  <w:footnote w:type="continuationSeparator" w:id="0">
    <w:p w14:paraId="36BF0838" w14:textId="77777777" w:rsidR="004F24C8" w:rsidRDefault="004F24C8" w:rsidP="00D11B0D">
      <w:pPr>
        <w:spacing w:after="0" w:line="240" w:lineRule="auto"/>
      </w:pPr>
      <w:r>
        <w:continuationSeparator/>
      </w:r>
    </w:p>
  </w:footnote>
  <w:footnote w:type="continuationNotice" w:id="1">
    <w:p w14:paraId="148BBA45" w14:textId="77777777" w:rsidR="004F24C8" w:rsidRDefault="004F24C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D8C2D" w14:textId="77777777" w:rsidR="00D11B0D" w:rsidRDefault="00000000">
    <w:pPr>
      <w:pStyle w:val="Koptekst"/>
    </w:pPr>
    <w:r>
      <w:rPr>
        <w:noProof/>
      </w:rPr>
      <w:pict w14:anchorId="15F8981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6" o:spid="_x0000_s1038" type="#_x0000_t75" style="position:absolute;margin-left:0;margin-top:0;width:595.2pt;height:841.9pt;z-index:-251658239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page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A0942D" w14:textId="77777777" w:rsidR="00D11B0D" w:rsidRDefault="00000000">
    <w:pPr>
      <w:pStyle w:val="Koptekst"/>
    </w:pPr>
    <w:r>
      <w:rPr>
        <w:noProof/>
      </w:rPr>
      <w:pict w14:anchorId="7CEF054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7" o:spid="_x0000_s1039" type="#_x0000_t75" style="position:absolute;margin-left:-36.1pt;margin-top:-65.45pt;width:595.2pt;height:841.9pt;z-index:-251658238;mso-position-horizontal-relative:margin;mso-position-vertical-relative:margin" o:allowincell="f">
          <v:imagedata r:id="rId1" o:title="Word template Judo Vlaanderen"/>
          <w10:wrap anchorx="margin" anchory="page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D9429A" w14:textId="77777777" w:rsidR="00D11B0D" w:rsidRDefault="00000000">
    <w:pPr>
      <w:pStyle w:val="Koptekst"/>
    </w:pPr>
    <w:r>
      <w:rPr>
        <w:noProof/>
      </w:rPr>
      <w:pict w14:anchorId="78A9DEE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24997765" o:spid="_x0000_s1037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Word template Judo Vlaanderen"/>
          <w10:wrap anchorx="margin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816682"/>
    <w:multiLevelType w:val="multilevel"/>
    <w:tmpl w:val="1C1E2180"/>
    <w:lvl w:ilvl="0">
      <w:start w:val="1"/>
      <w:numFmt w:val="decimal"/>
      <w:pStyle w:val="OndertitelJudoVlaanderen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72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80" w:hanging="14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600" w:hanging="180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320" w:hanging="216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680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400" w:hanging="252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120" w:hanging="2880"/>
      </w:pPr>
      <w:rPr>
        <w:rFonts w:hint="default"/>
      </w:rPr>
    </w:lvl>
  </w:abstractNum>
  <w:abstractNum w:abstractNumId="1" w15:restartNumberingAfterBreak="0">
    <w:nsid w:val="36DF3D71"/>
    <w:multiLevelType w:val="hybridMultilevel"/>
    <w:tmpl w:val="8DD0F532"/>
    <w:lvl w:ilvl="0" w:tplc="B73ABF96">
      <w:start w:val="1"/>
      <w:numFmt w:val="upperRoman"/>
      <w:lvlText w:val="%1."/>
      <w:lvlJc w:val="left"/>
      <w:pPr>
        <w:ind w:left="1080" w:hanging="360"/>
      </w:pPr>
      <w:rPr>
        <w:rFonts w:ascii="Poppins Light" w:hAnsi="Poppins Light" w:hint="default"/>
        <w:color w:val="27348A" w:themeColor="text2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5C90F9B"/>
    <w:multiLevelType w:val="hybridMultilevel"/>
    <w:tmpl w:val="5CB64780"/>
    <w:lvl w:ilvl="0" w:tplc="B73ABF96">
      <w:start w:val="1"/>
      <w:numFmt w:val="upperRoman"/>
      <w:lvlText w:val="%1."/>
      <w:lvlJc w:val="left"/>
      <w:pPr>
        <w:ind w:left="1080" w:hanging="360"/>
      </w:pPr>
      <w:rPr>
        <w:rFonts w:ascii="Poppins Light" w:hAnsi="Poppins Light" w:hint="default"/>
        <w:color w:val="27348A" w:themeColor="text2"/>
        <w:sz w:val="24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9268166">
    <w:abstractNumId w:val="0"/>
  </w:num>
  <w:num w:numId="2" w16cid:durableId="1724063362">
    <w:abstractNumId w:val="2"/>
  </w:num>
  <w:num w:numId="3" w16cid:durableId="758328746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30D9"/>
    <w:rsid w:val="0001403B"/>
    <w:rsid w:val="000178E0"/>
    <w:rsid w:val="00027F29"/>
    <w:rsid w:val="00030945"/>
    <w:rsid w:val="00031457"/>
    <w:rsid w:val="00031FFA"/>
    <w:rsid w:val="00037311"/>
    <w:rsid w:val="00040894"/>
    <w:rsid w:val="00057BED"/>
    <w:rsid w:val="00057D84"/>
    <w:rsid w:val="0006593E"/>
    <w:rsid w:val="0007362F"/>
    <w:rsid w:val="00076BCE"/>
    <w:rsid w:val="00082ED6"/>
    <w:rsid w:val="00083670"/>
    <w:rsid w:val="00087839"/>
    <w:rsid w:val="000941A4"/>
    <w:rsid w:val="0009604F"/>
    <w:rsid w:val="000B151A"/>
    <w:rsid w:val="000C15DA"/>
    <w:rsid w:val="000C4026"/>
    <w:rsid w:val="000D1AE2"/>
    <w:rsid w:val="000D744E"/>
    <w:rsid w:val="000E22A0"/>
    <w:rsid w:val="000E38C7"/>
    <w:rsid w:val="000F324C"/>
    <w:rsid w:val="000F3D05"/>
    <w:rsid w:val="000F72B2"/>
    <w:rsid w:val="0010051C"/>
    <w:rsid w:val="00101584"/>
    <w:rsid w:val="00111687"/>
    <w:rsid w:val="00124C6F"/>
    <w:rsid w:val="00126563"/>
    <w:rsid w:val="00131740"/>
    <w:rsid w:val="00133A26"/>
    <w:rsid w:val="00133C6D"/>
    <w:rsid w:val="001545CF"/>
    <w:rsid w:val="00156CC9"/>
    <w:rsid w:val="00165A24"/>
    <w:rsid w:val="00166B1D"/>
    <w:rsid w:val="00167C68"/>
    <w:rsid w:val="00170C52"/>
    <w:rsid w:val="00174A11"/>
    <w:rsid w:val="00182FD5"/>
    <w:rsid w:val="001931BA"/>
    <w:rsid w:val="001A1957"/>
    <w:rsid w:val="001A30AA"/>
    <w:rsid w:val="001A6480"/>
    <w:rsid w:val="001B28EF"/>
    <w:rsid w:val="001B7CE6"/>
    <w:rsid w:val="001C2BFA"/>
    <w:rsid w:val="001C34ED"/>
    <w:rsid w:val="001C70EE"/>
    <w:rsid w:val="001D2E0D"/>
    <w:rsid w:val="001D71E9"/>
    <w:rsid w:val="001E1F55"/>
    <w:rsid w:val="001E30D9"/>
    <w:rsid w:val="001E36BD"/>
    <w:rsid w:val="001E4371"/>
    <w:rsid w:val="001E48DA"/>
    <w:rsid w:val="001F2AE8"/>
    <w:rsid w:val="002074B2"/>
    <w:rsid w:val="0020752C"/>
    <w:rsid w:val="0021042F"/>
    <w:rsid w:val="00213EB9"/>
    <w:rsid w:val="0021553C"/>
    <w:rsid w:val="0021568F"/>
    <w:rsid w:val="0021647C"/>
    <w:rsid w:val="00224A98"/>
    <w:rsid w:val="002277AB"/>
    <w:rsid w:val="00231BAB"/>
    <w:rsid w:val="00232AC3"/>
    <w:rsid w:val="00233DFB"/>
    <w:rsid w:val="00245A0B"/>
    <w:rsid w:val="00246F1A"/>
    <w:rsid w:val="002508D8"/>
    <w:rsid w:val="0025337D"/>
    <w:rsid w:val="00253D28"/>
    <w:rsid w:val="00273475"/>
    <w:rsid w:val="00273B89"/>
    <w:rsid w:val="00284953"/>
    <w:rsid w:val="002920AB"/>
    <w:rsid w:val="00294D15"/>
    <w:rsid w:val="002A4BF6"/>
    <w:rsid w:val="002A64C9"/>
    <w:rsid w:val="002B3B9B"/>
    <w:rsid w:val="002B412C"/>
    <w:rsid w:val="002B5099"/>
    <w:rsid w:val="002B5CD7"/>
    <w:rsid w:val="002B6D54"/>
    <w:rsid w:val="002B741D"/>
    <w:rsid w:val="002E0F68"/>
    <w:rsid w:val="002E1BFF"/>
    <w:rsid w:val="002E2A1D"/>
    <w:rsid w:val="002E50AD"/>
    <w:rsid w:val="002F67D1"/>
    <w:rsid w:val="002F7A36"/>
    <w:rsid w:val="00311CB0"/>
    <w:rsid w:val="00313209"/>
    <w:rsid w:val="003132AA"/>
    <w:rsid w:val="00330F80"/>
    <w:rsid w:val="00331567"/>
    <w:rsid w:val="00344495"/>
    <w:rsid w:val="003455C5"/>
    <w:rsid w:val="00357201"/>
    <w:rsid w:val="003727C3"/>
    <w:rsid w:val="00374CBE"/>
    <w:rsid w:val="0037525D"/>
    <w:rsid w:val="0038784A"/>
    <w:rsid w:val="00394F9E"/>
    <w:rsid w:val="003A3162"/>
    <w:rsid w:val="003B3563"/>
    <w:rsid w:val="003B4628"/>
    <w:rsid w:val="003D1BDE"/>
    <w:rsid w:val="003D4AF3"/>
    <w:rsid w:val="003E2143"/>
    <w:rsid w:val="003F2E50"/>
    <w:rsid w:val="003F53BD"/>
    <w:rsid w:val="00411B25"/>
    <w:rsid w:val="00414B91"/>
    <w:rsid w:val="00441F3A"/>
    <w:rsid w:val="00446B35"/>
    <w:rsid w:val="00451EF7"/>
    <w:rsid w:val="00462500"/>
    <w:rsid w:val="0046761E"/>
    <w:rsid w:val="00470394"/>
    <w:rsid w:val="004730CA"/>
    <w:rsid w:val="00476E0D"/>
    <w:rsid w:val="00485B91"/>
    <w:rsid w:val="00492A9B"/>
    <w:rsid w:val="00495603"/>
    <w:rsid w:val="004962CF"/>
    <w:rsid w:val="004D033B"/>
    <w:rsid w:val="004D7D96"/>
    <w:rsid w:val="004E3507"/>
    <w:rsid w:val="004F24C8"/>
    <w:rsid w:val="004F31BC"/>
    <w:rsid w:val="004F35E8"/>
    <w:rsid w:val="004F4E05"/>
    <w:rsid w:val="0050595F"/>
    <w:rsid w:val="0050746D"/>
    <w:rsid w:val="00515921"/>
    <w:rsid w:val="00525EA7"/>
    <w:rsid w:val="00530A24"/>
    <w:rsid w:val="00532151"/>
    <w:rsid w:val="00544A2D"/>
    <w:rsid w:val="0055337B"/>
    <w:rsid w:val="00556209"/>
    <w:rsid w:val="00560E54"/>
    <w:rsid w:val="00563907"/>
    <w:rsid w:val="00563B5A"/>
    <w:rsid w:val="00570A51"/>
    <w:rsid w:val="00575E6B"/>
    <w:rsid w:val="005761EA"/>
    <w:rsid w:val="0058512E"/>
    <w:rsid w:val="00586E79"/>
    <w:rsid w:val="005A19B0"/>
    <w:rsid w:val="005B09C6"/>
    <w:rsid w:val="005B1E31"/>
    <w:rsid w:val="005B40EF"/>
    <w:rsid w:val="005F615C"/>
    <w:rsid w:val="005F6CB3"/>
    <w:rsid w:val="00601713"/>
    <w:rsid w:val="00610FC4"/>
    <w:rsid w:val="00617976"/>
    <w:rsid w:val="00621635"/>
    <w:rsid w:val="00622B0F"/>
    <w:rsid w:val="00624489"/>
    <w:rsid w:val="00633513"/>
    <w:rsid w:val="00651F32"/>
    <w:rsid w:val="006553AF"/>
    <w:rsid w:val="00656C88"/>
    <w:rsid w:val="006605E4"/>
    <w:rsid w:val="006664E8"/>
    <w:rsid w:val="00671076"/>
    <w:rsid w:val="00675504"/>
    <w:rsid w:val="00680647"/>
    <w:rsid w:val="00680676"/>
    <w:rsid w:val="0068319D"/>
    <w:rsid w:val="00684F95"/>
    <w:rsid w:val="006A111E"/>
    <w:rsid w:val="006A211E"/>
    <w:rsid w:val="006B06F9"/>
    <w:rsid w:val="006B691B"/>
    <w:rsid w:val="006B69D0"/>
    <w:rsid w:val="006B7D71"/>
    <w:rsid w:val="006D1232"/>
    <w:rsid w:val="006D4004"/>
    <w:rsid w:val="006E4951"/>
    <w:rsid w:val="006F33F0"/>
    <w:rsid w:val="006F3D3F"/>
    <w:rsid w:val="006F480C"/>
    <w:rsid w:val="00703B9E"/>
    <w:rsid w:val="007059D0"/>
    <w:rsid w:val="00712E6C"/>
    <w:rsid w:val="00713F13"/>
    <w:rsid w:val="00722169"/>
    <w:rsid w:val="0072268E"/>
    <w:rsid w:val="007337DC"/>
    <w:rsid w:val="00733E6A"/>
    <w:rsid w:val="00736CB4"/>
    <w:rsid w:val="00736ED1"/>
    <w:rsid w:val="0074566A"/>
    <w:rsid w:val="00753242"/>
    <w:rsid w:val="007576AC"/>
    <w:rsid w:val="00774459"/>
    <w:rsid w:val="00777A0C"/>
    <w:rsid w:val="00781676"/>
    <w:rsid w:val="00794C2A"/>
    <w:rsid w:val="007970EF"/>
    <w:rsid w:val="00797E5F"/>
    <w:rsid w:val="007A2474"/>
    <w:rsid w:val="007A42F4"/>
    <w:rsid w:val="007A5B1A"/>
    <w:rsid w:val="007B196A"/>
    <w:rsid w:val="007B1AF4"/>
    <w:rsid w:val="007B3ADD"/>
    <w:rsid w:val="007B410F"/>
    <w:rsid w:val="007B5164"/>
    <w:rsid w:val="007B7C1F"/>
    <w:rsid w:val="007C280A"/>
    <w:rsid w:val="007D2C86"/>
    <w:rsid w:val="007D73F3"/>
    <w:rsid w:val="007E4050"/>
    <w:rsid w:val="00800CC5"/>
    <w:rsid w:val="00803918"/>
    <w:rsid w:val="008105D7"/>
    <w:rsid w:val="0082179A"/>
    <w:rsid w:val="00857F04"/>
    <w:rsid w:val="00861C38"/>
    <w:rsid w:val="008622ED"/>
    <w:rsid w:val="0087049A"/>
    <w:rsid w:val="00872A83"/>
    <w:rsid w:val="00877D21"/>
    <w:rsid w:val="0088420E"/>
    <w:rsid w:val="00894FEA"/>
    <w:rsid w:val="008A23AE"/>
    <w:rsid w:val="008A3E01"/>
    <w:rsid w:val="008A7AD3"/>
    <w:rsid w:val="008C6A89"/>
    <w:rsid w:val="008D0356"/>
    <w:rsid w:val="008D4B7D"/>
    <w:rsid w:val="008D5FB8"/>
    <w:rsid w:val="008D6B5D"/>
    <w:rsid w:val="008F1A40"/>
    <w:rsid w:val="008F3EFA"/>
    <w:rsid w:val="00903E08"/>
    <w:rsid w:val="00906C89"/>
    <w:rsid w:val="0091038F"/>
    <w:rsid w:val="009204D6"/>
    <w:rsid w:val="00920CEF"/>
    <w:rsid w:val="0092696F"/>
    <w:rsid w:val="009342D8"/>
    <w:rsid w:val="00947BB3"/>
    <w:rsid w:val="009530FF"/>
    <w:rsid w:val="00953356"/>
    <w:rsid w:val="0095764F"/>
    <w:rsid w:val="0096231E"/>
    <w:rsid w:val="00962BB6"/>
    <w:rsid w:val="00975E0A"/>
    <w:rsid w:val="00981750"/>
    <w:rsid w:val="009820A4"/>
    <w:rsid w:val="00991E11"/>
    <w:rsid w:val="009938E4"/>
    <w:rsid w:val="009B083A"/>
    <w:rsid w:val="009B14B6"/>
    <w:rsid w:val="009C2083"/>
    <w:rsid w:val="009C3D83"/>
    <w:rsid w:val="009C6175"/>
    <w:rsid w:val="009D0038"/>
    <w:rsid w:val="009F24B2"/>
    <w:rsid w:val="00A007B4"/>
    <w:rsid w:val="00A103F1"/>
    <w:rsid w:val="00A247F9"/>
    <w:rsid w:val="00A51041"/>
    <w:rsid w:val="00A52D64"/>
    <w:rsid w:val="00A55A9B"/>
    <w:rsid w:val="00A7062E"/>
    <w:rsid w:val="00A720D8"/>
    <w:rsid w:val="00A7719F"/>
    <w:rsid w:val="00A83342"/>
    <w:rsid w:val="00AA1D42"/>
    <w:rsid w:val="00AA1EEC"/>
    <w:rsid w:val="00AA30F6"/>
    <w:rsid w:val="00AC1E29"/>
    <w:rsid w:val="00AC2BF5"/>
    <w:rsid w:val="00AC5697"/>
    <w:rsid w:val="00AD5D37"/>
    <w:rsid w:val="00AD5DEC"/>
    <w:rsid w:val="00AE4695"/>
    <w:rsid w:val="00AE49B3"/>
    <w:rsid w:val="00AE6BC7"/>
    <w:rsid w:val="00AE74AA"/>
    <w:rsid w:val="00AF0A4A"/>
    <w:rsid w:val="00AF67BF"/>
    <w:rsid w:val="00B052BD"/>
    <w:rsid w:val="00B05A2F"/>
    <w:rsid w:val="00B0782A"/>
    <w:rsid w:val="00B07D13"/>
    <w:rsid w:val="00B14D3E"/>
    <w:rsid w:val="00B1683F"/>
    <w:rsid w:val="00B2302B"/>
    <w:rsid w:val="00B25FF4"/>
    <w:rsid w:val="00B27F71"/>
    <w:rsid w:val="00B3635C"/>
    <w:rsid w:val="00B403FE"/>
    <w:rsid w:val="00B442ED"/>
    <w:rsid w:val="00B448B0"/>
    <w:rsid w:val="00B46E41"/>
    <w:rsid w:val="00B60051"/>
    <w:rsid w:val="00B61B29"/>
    <w:rsid w:val="00B723A6"/>
    <w:rsid w:val="00B75C92"/>
    <w:rsid w:val="00B81B4A"/>
    <w:rsid w:val="00B81E8F"/>
    <w:rsid w:val="00BA560C"/>
    <w:rsid w:val="00BB5758"/>
    <w:rsid w:val="00BB602A"/>
    <w:rsid w:val="00BD2B7C"/>
    <w:rsid w:val="00BD4C65"/>
    <w:rsid w:val="00BE3DC9"/>
    <w:rsid w:val="00BE6721"/>
    <w:rsid w:val="00BE7693"/>
    <w:rsid w:val="00BF4581"/>
    <w:rsid w:val="00BF5E08"/>
    <w:rsid w:val="00BF613E"/>
    <w:rsid w:val="00BF687D"/>
    <w:rsid w:val="00C057B1"/>
    <w:rsid w:val="00C11A90"/>
    <w:rsid w:val="00C1215B"/>
    <w:rsid w:val="00C3276F"/>
    <w:rsid w:val="00C36765"/>
    <w:rsid w:val="00C45C7A"/>
    <w:rsid w:val="00C47FB2"/>
    <w:rsid w:val="00C5227D"/>
    <w:rsid w:val="00C64945"/>
    <w:rsid w:val="00C81255"/>
    <w:rsid w:val="00CC7AB4"/>
    <w:rsid w:val="00CD5636"/>
    <w:rsid w:val="00CF0FA3"/>
    <w:rsid w:val="00CF4A4F"/>
    <w:rsid w:val="00D05F6E"/>
    <w:rsid w:val="00D10B20"/>
    <w:rsid w:val="00D11B0D"/>
    <w:rsid w:val="00D20FBF"/>
    <w:rsid w:val="00D250C9"/>
    <w:rsid w:val="00D30DFC"/>
    <w:rsid w:val="00D345C6"/>
    <w:rsid w:val="00D34CA4"/>
    <w:rsid w:val="00D47696"/>
    <w:rsid w:val="00D60EA9"/>
    <w:rsid w:val="00D67E14"/>
    <w:rsid w:val="00D70DEE"/>
    <w:rsid w:val="00D74F54"/>
    <w:rsid w:val="00D91011"/>
    <w:rsid w:val="00D928E7"/>
    <w:rsid w:val="00DA2478"/>
    <w:rsid w:val="00DA3542"/>
    <w:rsid w:val="00DB57C2"/>
    <w:rsid w:val="00DB58CF"/>
    <w:rsid w:val="00DC7272"/>
    <w:rsid w:val="00DD7004"/>
    <w:rsid w:val="00DF293D"/>
    <w:rsid w:val="00DF67D2"/>
    <w:rsid w:val="00E02586"/>
    <w:rsid w:val="00E073C6"/>
    <w:rsid w:val="00E10602"/>
    <w:rsid w:val="00E146A3"/>
    <w:rsid w:val="00E27F10"/>
    <w:rsid w:val="00E30BEB"/>
    <w:rsid w:val="00E40CA4"/>
    <w:rsid w:val="00E47804"/>
    <w:rsid w:val="00E64F38"/>
    <w:rsid w:val="00E72D70"/>
    <w:rsid w:val="00E747E8"/>
    <w:rsid w:val="00E7722E"/>
    <w:rsid w:val="00E803D4"/>
    <w:rsid w:val="00E8397C"/>
    <w:rsid w:val="00E83DE3"/>
    <w:rsid w:val="00E83E2F"/>
    <w:rsid w:val="00E86CB6"/>
    <w:rsid w:val="00E92353"/>
    <w:rsid w:val="00E95821"/>
    <w:rsid w:val="00E95A78"/>
    <w:rsid w:val="00EA375C"/>
    <w:rsid w:val="00EA4740"/>
    <w:rsid w:val="00ED23B6"/>
    <w:rsid w:val="00ED438B"/>
    <w:rsid w:val="00ED6132"/>
    <w:rsid w:val="00EE072C"/>
    <w:rsid w:val="00EE4DF7"/>
    <w:rsid w:val="00EF26FC"/>
    <w:rsid w:val="00F00761"/>
    <w:rsid w:val="00F00F33"/>
    <w:rsid w:val="00F02CFC"/>
    <w:rsid w:val="00F03172"/>
    <w:rsid w:val="00F06814"/>
    <w:rsid w:val="00F079C2"/>
    <w:rsid w:val="00F230B5"/>
    <w:rsid w:val="00F24893"/>
    <w:rsid w:val="00F35A98"/>
    <w:rsid w:val="00F378B5"/>
    <w:rsid w:val="00F42D27"/>
    <w:rsid w:val="00F45D84"/>
    <w:rsid w:val="00F5374B"/>
    <w:rsid w:val="00F56FC6"/>
    <w:rsid w:val="00F6416F"/>
    <w:rsid w:val="00F66B02"/>
    <w:rsid w:val="00F67EC9"/>
    <w:rsid w:val="00F7010E"/>
    <w:rsid w:val="00F77221"/>
    <w:rsid w:val="00F81AC5"/>
    <w:rsid w:val="00F84BA4"/>
    <w:rsid w:val="00F90090"/>
    <w:rsid w:val="00FA14B4"/>
    <w:rsid w:val="00FA27C2"/>
    <w:rsid w:val="00FA4044"/>
    <w:rsid w:val="00FA5757"/>
    <w:rsid w:val="00FA5A86"/>
    <w:rsid w:val="00FB4219"/>
    <w:rsid w:val="00FB51D8"/>
    <w:rsid w:val="00FB7E99"/>
    <w:rsid w:val="00FC24B0"/>
    <w:rsid w:val="00FC26E6"/>
    <w:rsid w:val="00FD2E6F"/>
    <w:rsid w:val="00FE37A6"/>
    <w:rsid w:val="00FE3871"/>
    <w:rsid w:val="00FE6D1B"/>
    <w:rsid w:val="00FF0341"/>
    <w:rsid w:val="0FB09C92"/>
    <w:rsid w:val="22187FFE"/>
    <w:rsid w:val="247BB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5D292A"/>
  <w15:chartTrackingRefBased/>
  <w15:docId w15:val="{7F65C399-DDCF-4995-9DEB-B170FB938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rsid w:val="001E30D9"/>
  </w:style>
  <w:style w:type="paragraph" w:styleId="Kop1">
    <w:name w:val="heading 1"/>
    <w:basedOn w:val="Standaard"/>
    <w:next w:val="Standaard"/>
    <w:link w:val="Kop1Char"/>
    <w:uiPriority w:val="9"/>
    <w:rsid w:val="00F81AC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1D2667" w:themeColor="accent1" w:themeShade="BF"/>
      <w:sz w:val="32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rsid w:val="00124C6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1D2667" w:themeColor="accent1" w:themeShade="BF"/>
      <w:sz w:val="26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rsid w:val="00124C6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31944" w:themeColor="accent1" w:themeShade="7F"/>
      <w:sz w:val="24"/>
      <w:szCs w:val="24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D11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D11B0D"/>
  </w:style>
  <w:style w:type="paragraph" w:styleId="Voettekst">
    <w:name w:val="footer"/>
    <w:aliases w:val="JV voetnoot"/>
    <w:basedOn w:val="Standaard"/>
    <w:link w:val="VoettekstChar"/>
    <w:uiPriority w:val="99"/>
    <w:unhideWhenUsed/>
    <w:rsid w:val="00D11B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aliases w:val="JV voetnoot Char"/>
    <w:basedOn w:val="Standaardalinea-lettertype"/>
    <w:link w:val="Voettekst"/>
    <w:uiPriority w:val="99"/>
    <w:rsid w:val="00D11B0D"/>
  </w:style>
  <w:style w:type="paragraph" w:styleId="Geenafstand">
    <w:name w:val="No Spacing"/>
    <w:uiPriority w:val="1"/>
    <w:rsid w:val="007A5B1A"/>
    <w:pPr>
      <w:spacing w:after="0" w:line="240" w:lineRule="auto"/>
    </w:pPr>
  </w:style>
  <w:style w:type="paragraph" w:customStyle="1" w:styleId="KopJudoVlaanderen">
    <w:name w:val="Kop Judo Vlaanderen"/>
    <w:basedOn w:val="Kop1"/>
    <w:link w:val="KopJudoVlaanderenChar"/>
    <w:qFormat/>
    <w:rsid w:val="00245A0B"/>
    <w:pPr>
      <w:pBdr>
        <w:top w:val="single" w:sz="18" w:space="1" w:color="27348A"/>
        <w:left w:val="single" w:sz="18" w:space="4" w:color="27348A"/>
        <w:bottom w:val="single" w:sz="18" w:space="1" w:color="27348A"/>
        <w:right w:val="single" w:sz="18" w:space="4" w:color="27348A"/>
      </w:pBdr>
    </w:pPr>
    <w:rPr>
      <w:rFonts w:ascii="Poppins" w:hAnsi="Poppins"/>
      <w:b/>
      <w:color w:val="27348A"/>
      <w:sz w:val="28"/>
      <w:szCs w:val="28"/>
    </w:rPr>
  </w:style>
  <w:style w:type="paragraph" w:customStyle="1" w:styleId="OndertitelJudoVlaanderen">
    <w:name w:val="Ondertitel Judo Vlaanderen"/>
    <w:basedOn w:val="Kop1"/>
    <w:link w:val="OndertitelJudoVlaanderenChar"/>
    <w:rsid w:val="00E95821"/>
    <w:pPr>
      <w:numPr>
        <w:numId w:val="1"/>
      </w:numPr>
    </w:pPr>
    <w:rPr>
      <w:rFonts w:ascii="Poppins" w:hAnsi="Poppins"/>
      <w:b/>
      <w:color w:val="94D159"/>
      <w:sz w:val="28"/>
    </w:rPr>
  </w:style>
  <w:style w:type="character" w:customStyle="1" w:styleId="Kop1Char">
    <w:name w:val="Kop 1 Char"/>
    <w:basedOn w:val="Standaardalinea-lettertype"/>
    <w:link w:val="Kop1"/>
    <w:uiPriority w:val="9"/>
    <w:rsid w:val="00F81AC5"/>
    <w:rPr>
      <w:rFonts w:asciiTheme="majorHAnsi" w:eastAsiaTheme="majorEastAsia" w:hAnsiTheme="majorHAnsi" w:cstheme="majorBidi"/>
      <w:color w:val="1D2667" w:themeColor="accent1" w:themeShade="BF"/>
      <w:sz w:val="32"/>
      <w:szCs w:val="32"/>
    </w:rPr>
  </w:style>
  <w:style w:type="character" w:customStyle="1" w:styleId="KopJudoVlaanderenChar">
    <w:name w:val="Kop Judo Vlaanderen Char"/>
    <w:basedOn w:val="Kop1Char"/>
    <w:link w:val="KopJudoVlaanderen"/>
    <w:rsid w:val="00245A0B"/>
    <w:rPr>
      <w:rFonts w:ascii="Poppins" w:eastAsiaTheme="majorEastAsia" w:hAnsi="Poppins" w:cstheme="majorBidi"/>
      <w:b/>
      <w:color w:val="27348A"/>
      <w:sz w:val="28"/>
      <w:szCs w:val="28"/>
    </w:rPr>
  </w:style>
  <w:style w:type="character" w:customStyle="1" w:styleId="OndertitelJudoVlaanderenChar">
    <w:name w:val="Ondertitel Judo Vlaanderen Char"/>
    <w:basedOn w:val="Kop1Char"/>
    <w:link w:val="OndertitelJudoVlaanderen"/>
    <w:rsid w:val="00E95821"/>
    <w:rPr>
      <w:rFonts w:ascii="Poppins" w:eastAsiaTheme="majorEastAsia" w:hAnsi="Poppins" w:cstheme="majorBidi"/>
      <w:b/>
      <w:color w:val="94D159"/>
      <w:sz w:val="28"/>
      <w:szCs w:val="32"/>
    </w:rPr>
  </w:style>
  <w:style w:type="paragraph" w:customStyle="1" w:styleId="OnderondertitelJudoVlaanderen">
    <w:name w:val="Onder ondertitel Judo Vlaanderen"/>
    <w:basedOn w:val="OndertitelJudoVlaanderen"/>
    <w:link w:val="OnderondertitelJudoVlaanderenChar"/>
    <w:qFormat/>
    <w:rsid w:val="001A30AA"/>
    <w:pPr>
      <w:numPr>
        <w:numId w:val="0"/>
      </w:numPr>
      <w:pBdr>
        <w:top w:val="single" w:sz="18" w:space="1" w:color="F7C200"/>
        <w:left w:val="single" w:sz="18" w:space="4" w:color="F7C200"/>
        <w:bottom w:val="single" w:sz="18" w:space="1" w:color="F7C200"/>
        <w:right w:val="single" w:sz="18" w:space="4" w:color="F7C200"/>
      </w:pBdr>
    </w:pPr>
    <w:rPr>
      <w:color w:val="F7C200"/>
      <w:sz w:val="24"/>
    </w:rPr>
  </w:style>
  <w:style w:type="paragraph" w:customStyle="1" w:styleId="OndertitelJudoVlaanderen1">
    <w:name w:val="Ondertitel Judo Vlaanderen 1"/>
    <w:basedOn w:val="OndertitelJudoVlaanderen"/>
    <w:link w:val="OndertitelJudoVlaanderen1Char"/>
    <w:qFormat/>
    <w:rsid w:val="001A30AA"/>
    <w:pPr>
      <w:numPr>
        <w:numId w:val="0"/>
      </w:numPr>
      <w:pBdr>
        <w:top w:val="single" w:sz="18" w:space="1" w:color="94D159"/>
        <w:left w:val="single" w:sz="18" w:space="4" w:color="94D159"/>
        <w:bottom w:val="single" w:sz="18" w:space="1" w:color="94D159"/>
        <w:right w:val="single" w:sz="18" w:space="4" w:color="94D159"/>
      </w:pBdr>
    </w:pPr>
  </w:style>
  <w:style w:type="character" w:customStyle="1" w:styleId="OnderondertitelJudoVlaanderenChar">
    <w:name w:val="Onder ondertitel Judo Vlaanderen Char"/>
    <w:basedOn w:val="OndertitelJudoVlaanderenChar"/>
    <w:link w:val="OnderondertitelJudoVlaanderen"/>
    <w:rsid w:val="001A30AA"/>
    <w:rPr>
      <w:rFonts w:ascii="Poppins" w:eastAsiaTheme="majorEastAsia" w:hAnsi="Poppins" w:cstheme="majorBidi"/>
      <w:b/>
      <w:color w:val="F7C200"/>
      <w:sz w:val="24"/>
      <w:szCs w:val="32"/>
    </w:rPr>
  </w:style>
  <w:style w:type="character" w:customStyle="1" w:styleId="OndertitelJudoVlaanderen1Char">
    <w:name w:val="Ondertitel Judo Vlaanderen 1 Char"/>
    <w:basedOn w:val="OndertitelJudoVlaanderenChar"/>
    <w:link w:val="OndertitelJudoVlaanderen1"/>
    <w:rsid w:val="001A30AA"/>
    <w:rPr>
      <w:rFonts w:ascii="Poppins" w:eastAsiaTheme="majorEastAsia" w:hAnsi="Poppins" w:cstheme="majorBidi"/>
      <w:b/>
      <w:color w:val="94D159"/>
      <w:sz w:val="28"/>
      <w:szCs w:val="32"/>
    </w:rPr>
  </w:style>
  <w:style w:type="character" w:styleId="Titelvanboek">
    <w:name w:val="Book Title"/>
    <w:basedOn w:val="Standaardalinea-lettertype"/>
    <w:uiPriority w:val="33"/>
    <w:rsid w:val="00633513"/>
    <w:rPr>
      <w:b/>
      <w:bCs/>
      <w:i/>
      <w:iCs/>
      <w:spacing w:val="5"/>
    </w:rPr>
  </w:style>
  <w:style w:type="paragraph" w:styleId="Lijstalinea">
    <w:name w:val="List Paragraph"/>
    <w:basedOn w:val="Standaard"/>
    <w:uiPriority w:val="34"/>
    <w:rsid w:val="00794C2A"/>
    <w:pPr>
      <w:ind w:left="720"/>
      <w:contextualSpacing/>
    </w:pPr>
  </w:style>
  <w:style w:type="table" w:styleId="Tabelraster">
    <w:name w:val="Table Grid"/>
    <w:aliases w:val="Judo Vlaanderen"/>
    <w:basedOn w:val="Standaardtabel"/>
    <w:uiPriority w:val="39"/>
    <w:rsid w:val="00AE49B3"/>
    <w:pPr>
      <w:spacing w:after="0" w:line="240" w:lineRule="auto"/>
    </w:pPr>
    <w:tblPr>
      <w:tblBorders>
        <w:top w:val="single" w:sz="8" w:space="0" w:color="27348A"/>
        <w:left w:val="single" w:sz="8" w:space="0" w:color="27348A"/>
        <w:bottom w:val="single" w:sz="8" w:space="0" w:color="27348A"/>
        <w:right w:val="single" w:sz="8" w:space="0" w:color="27348A"/>
        <w:insideH w:val="single" w:sz="4" w:space="0" w:color="27348A"/>
        <w:insideV w:val="single" w:sz="4" w:space="0" w:color="27348A"/>
      </w:tblBorders>
    </w:tblPr>
    <w:tblStylePr w:type="firstRow">
      <w:tblPr/>
      <w:tcPr>
        <w:shd w:val="clear" w:color="auto" w:fill="27348A"/>
      </w:tcPr>
    </w:tblStylePr>
  </w:style>
  <w:style w:type="character" w:styleId="Onopgelostemelding">
    <w:name w:val="Unresolved Mention"/>
    <w:basedOn w:val="Standaardalinea-lettertype"/>
    <w:uiPriority w:val="99"/>
    <w:semiHidden/>
    <w:unhideWhenUsed/>
    <w:rsid w:val="005B1E31"/>
    <w:rPr>
      <w:color w:val="605E5C"/>
      <w:shd w:val="clear" w:color="auto" w:fill="E1DFDD"/>
    </w:rPr>
  </w:style>
  <w:style w:type="paragraph" w:styleId="Ondertitel">
    <w:name w:val="Subtitle"/>
    <w:basedOn w:val="Standaard"/>
    <w:next w:val="Standaard"/>
    <w:link w:val="OndertitelChar"/>
    <w:uiPriority w:val="11"/>
    <w:rsid w:val="001A6480"/>
    <w:pPr>
      <w:numPr>
        <w:ilvl w:val="1"/>
      </w:numPr>
    </w:pPr>
    <w:rPr>
      <w:rFonts w:eastAsiaTheme="minorEastAsia"/>
      <w:color w:val="5A5A5A" w:themeColor="text1" w:themeTint="A5"/>
      <w:spacing w:val="15"/>
      <w:lang w:val="nl-BE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1A6480"/>
    <w:rPr>
      <w:rFonts w:eastAsiaTheme="minorEastAsia"/>
      <w:color w:val="5A5A5A" w:themeColor="text1" w:themeTint="A5"/>
      <w:spacing w:val="15"/>
      <w:lang w:val="nl-BE"/>
    </w:rPr>
  </w:style>
  <w:style w:type="paragraph" w:customStyle="1" w:styleId="Default">
    <w:name w:val="Default"/>
    <w:rsid w:val="000F3D0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nl-BE"/>
    </w:rPr>
  </w:style>
  <w:style w:type="paragraph" w:customStyle="1" w:styleId="Gewonetekst">
    <w:name w:val="Gewone tekst"/>
    <w:basedOn w:val="Standaard"/>
    <w:link w:val="GewonetekstChar"/>
    <w:qFormat/>
    <w:rsid w:val="009938E4"/>
    <w:pPr>
      <w:ind w:left="360"/>
    </w:pPr>
    <w:rPr>
      <w:rFonts w:ascii="Poppins Light" w:hAnsi="Poppins Light"/>
    </w:rPr>
  </w:style>
  <w:style w:type="character" w:customStyle="1" w:styleId="GewonetekstChar">
    <w:name w:val="Gewone tekst Char"/>
    <w:basedOn w:val="Standaardalinea-lettertype"/>
    <w:link w:val="Gewonetekst"/>
    <w:rsid w:val="009938E4"/>
    <w:rPr>
      <w:rFonts w:ascii="Poppins Light" w:hAnsi="Poppins Light"/>
    </w:rPr>
  </w:style>
  <w:style w:type="table" w:styleId="Rastertabel3">
    <w:name w:val="Grid Table 3"/>
    <w:basedOn w:val="Standaardtabel"/>
    <w:uiPriority w:val="48"/>
    <w:rsid w:val="00DB57C2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character" w:customStyle="1" w:styleId="Kop2Char">
    <w:name w:val="Kop 2 Char"/>
    <w:basedOn w:val="Standaardalinea-lettertype"/>
    <w:link w:val="Kop2"/>
    <w:uiPriority w:val="9"/>
    <w:rsid w:val="00124C6F"/>
    <w:rPr>
      <w:rFonts w:asciiTheme="majorHAnsi" w:eastAsiaTheme="majorEastAsia" w:hAnsiTheme="majorHAnsi" w:cstheme="majorBidi"/>
      <w:color w:val="1D2667" w:themeColor="accent1" w:themeShade="BF"/>
      <w:sz w:val="26"/>
      <w:szCs w:val="26"/>
    </w:rPr>
  </w:style>
  <w:style w:type="character" w:customStyle="1" w:styleId="Kop3Char">
    <w:name w:val="Kop 3 Char"/>
    <w:basedOn w:val="Standaardalinea-lettertype"/>
    <w:link w:val="Kop3"/>
    <w:uiPriority w:val="9"/>
    <w:rsid w:val="00124C6F"/>
    <w:rPr>
      <w:rFonts w:asciiTheme="majorHAnsi" w:eastAsiaTheme="majorEastAsia" w:hAnsiTheme="majorHAnsi" w:cstheme="majorBidi"/>
      <w:color w:val="131944" w:themeColor="accent1" w:themeShade="7F"/>
      <w:sz w:val="24"/>
      <w:szCs w:val="24"/>
    </w:rPr>
  </w:style>
  <w:style w:type="character" w:styleId="Intensieveverwijzing">
    <w:name w:val="Intense Reference"/>
    <w:basedOn w:val="Standaardalinea-lettertype"/>
    <w:uiPriority w:val="32"/>
    <w:rsid w:val="00633513"/>
    <w:rPr>
      <w:b/>
      <w:bCs/>
      <w:smallCaps/>
      <w:color w:val="27348A" w:themeColor="accent1"/>
      <w:spacing w:val="5"/>
    </w:rPr>
  </w:style>
  <w:style w:type="paragraph" w:customStyle="1" w:styleId="Gewonetekst-blauw">
    <w:name w:val="Gewone tekst - blauw"/>
    <w:basedOn w:val="Standaard"/>
    <w:link w:val="Gewonetekst-blauwChar"/>
    <w:qFormat/>
    <w:rsid w:val="00AA30F6"/>
    <w:pPr>
      <w:tabs>
        <w:tab w:val="left" w:pos="5194"/>
      </w:tabs>
    </w:pPr>
    <w:rPr>
      <w:rFonts w:ascii="Poppins" w:hAnsi="Poppins" w:cs="Poppins"/>
      <w:bCs/>
      <w:noProof/>
      <w:color w:val="27348A"/>
      <w:szCs w:val="52"/>
      <w:lang w:val="nl-BE"/>
    </w:rPr>
  </w:style>
  <w:style w:type="character" w:styleId="Subtieleverwijzing">
    <w:name w:val="Subtle Reference"/>
    <w:basedOn w:val="Standaardalinea-lettertype"/>
    <w:uiPriority w:val="31"/>
    <w:rsid w:val="00633513"/>
    <w:rPr>
      <w:smallCaps/>
      <w:color w:val="5A5A5A" w:themeColor="text1" w:themeTint="A5"/>
    </w:rPr>
  </w:style>
  <w:style w:type="paragraph" w:customStyle="1" w:styleId="Gewonetekstblauwvet">
    <w:name w:val="Gewone tekst blauw vet"/>
    <w:basedOn w:val="Gewonetekst-blauw"/>
    <w:link w:val="GewonetekstblauwvetChar"/>
    <w:qFormat/>
    <w:rsid w:val="002B6D54"/>
    <w:rPr>
      <w:b/>
      <w:bCs w:val="0"/>
      <w:szCs w:val="220"/>
    </w:rPr>
  </w:style>
  <w:style w:type="character" w:customStyle="1" w:styleId="Gewonetekst-blauwChar">
    <w:name w:val="Gewone tekst - blauw Char"/>
    <w:basedOn w:val="Standaardalinea-lettertype"/>
    <w:link w:val="Gewonetekst-blauw"/>
    <w:rsid w:val="00AA30F6"/>
    <w:rPr>
      <w:rFonts w:ascii="Poppins" w:hAnsi="Poppins" w:cs="Poppins"/>
      <w:bCs/>
      <w:noProof/>
      <w:color w:val="27348A"/>
      <w:szCs w:val="52"/>
      <w:lang w:val="nl-BE"/>
    </w:rPr>
  </w:style>
  <w:style w:type="paragraph" w:customStyle="1" w:styleId="Gewonetekstgroen">
    <w:name w:val="Gewone tekst groen"/>
    <w:basedOn w:val="Standaard"/>
    <w:link w:val="GewonetekstgroenChar"/>
    <w:qFormat/>
    <w:rsid w:val="00F24893"/>
    <w:pPr>
      <w:tabs>
        <w:tab w:val="left" w:pos="5194"/>
      </w:tabs>
      <w:jc w:val="center"/>
    </w:pPr>
    <w:rPr>
      <w:noProof/>
      <w:color w:val="94D159"/>
      <w:szCs w:val="44"/>
      <w:lang w:val="nl-BE"/>
    </w:rPr>
  </w:style>
  <w:style w:type="character" w:customStyle="1" w:styleId="GewonetekstblauwvetChar">
    <w:name w:val="Gewone tekst blauw vet Char"/>
    <w:basedOn w:val="Gewonetekst-blauwChar"/>
    <w:link w:val="Gewonetekstblauwvet"/>
    <w:rsid w:val="002B6D54"/>
    <w:rPr>
      <w:rFonts w:ascii="Poppins" w:hAnsi="Poppins" w:cs="Poppins"/>
      <w:b/>
      <w:bCs w:val="0"/>
      <w:noProof/>
      <w:color w:val="27348A"/>
      <w:szCs w:val="220"/>
      <w:lang w:val="nl-BE"/>
    </w:rPr>
  </w:style>
  <w:style w:type="paragraph" w:customStyle="1" w:styleId="Gewonetekstgroenvet">
    <w:name w:val="Gewone tekst groen vet"/>
    <w:basedOn w:val="Gewonetekstgroen"/>
    <w:link w:val="GewonetekstgroenvetChar"/>
    <w:qFormat/>
    <w:rsid w:val="00F24893"/>
    <w:rPr>
      <w:b/>
    </w:rPr>
  </w:style>
  <w:style w:type="character" w:customStyle="1" w:styleId="GewonetekstgroenChar">
    <w:name w:val="Gewone tekst groen Char"/>
    <w:basedOn w:val="Standaardalinea-lettertype"/>
    <w:link w:val="Gewonetekstgroen"/>
    <w:rsid w:val="00F24893"/>
    <w:rPr>
      <w:noProof/>
      <w:color w:val="94D159"/>
      <w:szCs w:val="44"/>
      <w:lang w:val="nl-BE"/>
    </w:rPr>
  </w:style>
  <w:style w:type="paragraph" w:styleId="Citaat">
    <w:name w:val="Quote"/>
    <w:basedOn w:val="Standaard"/>
    <w:next w:val="Standaard"/>
    <w:link w:val="CitaatChar"/>
    <w:uiPriority w:val="29"/>
    <w:rsid w:val="00633513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GewonetekstgroenvetChar">
    <w:name w:val="Gewone tekst groen vet Char"/>
    <w:basedOn w:val="GewonetekstgroenChar"/>
    <w:link w:val="Gewonetekstgroenvet"/>
    <w:rsid w:val="00F24893"/>
    <w:rPr>
      <w:b/>
      <w:noProof/>
      <w:color w:val="94D159"/>
      <w:szCs w:val="44"/>
      <w:lang w:val="nl-BE"/>
    </w:rPr>
  </w:style>
  <w:style w:type="paragraph" w:styleId="Voetnoottekst">
    <w:name w:val="footnote text"/>
    <w:basedOn w:val="Standaard"/>
    <w:link w:val="VoetnoottekstChar"/>
    <w:uiPriority w:val="99"/>
    <w:unhideWhenUsed/>
    <w:rsid w:val="00703B9E"/>
    <w:pPr>
      <w:spacing w:after="0" w:line="240" w:lineRule="auto"/>
    </w:pPr>
    <w:rPr>
      <w:rFonts w:eastAsiaTheme="minorEastAsia" w:cs="Times New Roman"/>
      <w:sz w:val="20"/>
      <w:szCs w:val="20"/>
      <w:lang w:val="en-US"/>
    </w:rPr>
  </w:style>
  <w:style w:type="character" w:customStyle="1" w:styleId="VoetnoottekstChar">
    <w:name w:val="Voetnoottekst Char"/>
    <w:basedOn w:val="Standaardalinea-lettertype"/>
    <w:link w:val="Voetnoottekst"/>
    <w:uiPriority w:val="99"/>
    <w:rsid w:val="00703B9E"/>
    <w:rPr>
      <w:rFonts w:eastAsiaTheme="minorEastAsia" w:cs="Times New Roman"/>
      <w:sz w:val="20"/>
      <w:szCs w:val="20"/>
      <w:lang w:val="en-US"/>
    </w:rPr>
  </w:style>
  <w:style w:type="character" w:styleId="Subtielebenadrukking">
    <w:name w:val="Subtle Emphasis"/>
    <w:basedOn w:val="Standaardalinea-lettertype"/>
    <w:uiPriority w:val="19"/>
    <w:rsid w:val="00703B9E"/>
    <w:rPr>
      <w:i/>
      <w:iCs/>
    </w:rPr>
  </w:style>
  <w:style w:type="table" w:styleId="Rastertabel4-Accent1">
    <w:name w:val="Grid Table 4 Accent 1"/>
    <w:basedOn w:val="Standaardtabel"/>
    <w:uiPriority w:val="49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6371D3" w:themeColor="accent1" w:themeTint="99"/>
        <w:left w:val="single" w:sz="4" w:space="0" w:color="6371D3" w:themeColor="accent1" w:themeTint="99"/>
        <w:bottom w:val="single" w:sz="4" w:space="0" w:color="6371D3" w:themeColor="accent1" w:themeTint="99"/>
        <w:right w:val="single" w:sz="4" w:space="0" w:color="6371D3" w:themeColor="accent1" w:themeTint="99"/>
        <w:insideH w:val="single" w:sz="4" w:space="0" w:color="6371D3" w:themeColor="accent1" w:themeTint="99"/>
        <w:insideV w:val="single" w:sz="4" w:space="0" w:color="6371D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7348A" w:themeColor="accent1"/>
          <w:left w:val="single" w:sz="4" w:space="0" w:color="27348A" w:themeColor="accent1"/>
          <w:bottom w:val="single" w:sz="4" w:space="0" w:color="27348A" w:themeColor="accent1"/>
          <w:right w:val="single" w:sz="4" w:space="0" w:color="27348A" w:themeColor="accent1"/>
          <w:insideH w:val="nil"/>
          <w:insideV w:val="nil"/>
        </w:tcBorders>
        <w:shd w:val="clear" w:color="auto" w:fill="27348A" w:themeFill="accent1"/>
      </w:tcPr>
    </w:tblStylePr>
    <w:tblStylePr w:type="lastRow">
      <w:rPr>
        <w:b/>
        <w:bCs/>
      </w:rPr>
      <w:tblPr/>
      <w:tcPr>
        <w:tcBorders>
          <w:top w:val="double" w:sz="4" w:space="0" w:color="27348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CFF0" w:themeFill="accent1" w:themeFillTint="33"/>
      </w:tcPr>
    </w:tblStylePr>
    <w:tblStylePr w:type="band1Horz">
      <w:tblPr/>
      <w:tcPr>
        <w:shd w:val="clear" w:color="auto" w:fill="CBCFF0" w:themeFill="accent1" w:themeFillTint="33"/>
      </w:tcPr>
    </w:tblStylePr>
  </w:style>
  <w:style w:type="table" w:styleId="Rastertabel1licht-Accent5">
    <w:name w:val="Grid Table 1 Light Accent 5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FA94A5" w:themeColor="accent5" w:themeTint="66"/>
        <w:left w:val="single" w:sz="4" w:space="0" w:color="FA94A5" w:themeColor="accent5" w:themeTint="66"/>
        <w:bottom w:val="single" w:sz="4" w:space="0" w:color="FA94A5" w:themeColor="accent5" w:themeTint="66"/>
        <w:right w:val="single" w:sz="4" w:space="0" w:color="FA94A5" w:themeColor="accent5" w:themeTint="66"/>
        <w:insideH w:val="single" w:sz="4" w:space="0" w:color="FA94A5" w:themeColor="accent5" w:themeTint="66"/>
        <w:insideV w:val="single" w:sz="4" w:space="0" w:color="FA94A5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75F78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75F78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4">
    <w:name w:val="Grid Table 1 Light Accent 4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accent4" w:themeTint="66"/>
        <w:left w:val="single" w:sz="4" w:space="0" w:color="999999" w:themeColor="accent4" w:themeTint="66"/>
        <w:bottom w:val="single" w:sz="4" w:space="0" w:color="999999" w:themeColor="accent4" w:themeTint="66"/>
        <w:right w:val="single" w:sz="4" w:space="0" w:color="999999" w:themeColor="accent4" w:themeTint="66"/>
        <w:insideH w:val="single" w:sz="4" w:space="0" w:color="999999" w:themeColor="accent4" w:themeTint="66"/>
        <w:insideV w:val="single" w:sz="4" w:space="0" w:color="9999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-Accent2">
    <w:name w:val="Grid Table 1 Light Accent 2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D4ECBC" w:themeColor="accent2" w:themeTint="66"/>
        <w:left w:val="single" w:sz="4" w:space="0" w:color="D4ECBC" w:themeColor="accent2" w:themeTint="66"/>
        <w:bottom w:val="single" w:sz="4" w:space="0" w:color="D4ECBC" w:themeColor="accent2" w:themeTint="66"/>
        <w:right w:val="single" w:sz="4" w:space="0" w:color="D4ECBC" w:themeColor="accent2" w:themeTint="66"/>
        <w:insideH w:val="single" w:sz="4" w:space="0" w:color="D4ECBC" w:themeColor="accent2" w:themeTint="66"/>
        <w:insideV w:val="single" w:sz="4" w:space="0" w:color="D4ECB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BEE39B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EE39B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1licht">
    <w:name w:val="Grid Table 1 Light"/>
    <w:basedOn w:val="Standaardtabel"/>
    <w:uiPriority w:val="46"/>
    <w:rsid w:val="00E0258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astertabel6kleurrijk-Accent4">
    <w:name w:val="Grid Table 6 Colorful Accent 4"/>
    <w:basedOn w:val="Standaardtabel"/>
    <w:uiPriority w:val="51"/>
    <w:rsid w:val="00E02586"/>
    <w:pPr>
      <w:spacing w:after="0" w:line="240" w:lineRule="auto"/>
    </w:pPr>
    <w:rPr>
      <w:color w:val="000000" w:themeColor="accent4" w:themeShade="BF"/>
    </w:rPr>
    <w:tblPr>
      <w:tblStyleRowBandSize w:val="1"/>
      <w:tblStyleColBandSize w:val="1"/>
      <w:tblBorders>
        <w:top w:val="single" w:sz="4" w:space="0" w:color="666666" w:themeColor="accent4" w:themeTint="99"/>
        <w:left w:val="single" w:sz="4" w:space="0" w:color="666666" w:themeColor="accent4" w:themeTint="99"/>
        <w:bottom w:val="single" w:sz="4" w:space="0" w:color="666666" w:themeColor="accent4" w:themeTint="99"/>
        <w:right w:val="single" w:sz="4" w:space="0" w:color="666666" w:themeColor="accent4" w:themeTint="99"/>
        <w:insideH w:val="single" w:sz="4" w:space="0" w:color="666666" w:themeColor="accent4" w:themeTint="99"/>
        <w:insideV w:val="single" w:sz="4" w:space="0" w:color="6666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accent4" w:themeFillTint="33"/>
      </w:tcPr>
    </w:tblStylePr>
    <w:tblStylePr w:type="band1Horz">
      <w:tblPr/>
      <w:tcPr>
        <w:shd w:val="clear" w:color="auto" w:fill="CCCCCC" w:themeFill="accent4" w:themeFillTint="33"/>
      </w:tcPr>
    </w:tblStylePr>
  </w:style>
  <w:style w:type="character" w:customStyle="1" w:styleId="CitaatChar">
    <w:name w:val="Citaat Char"/>
    <w:basedOn w:val="Standaardalinea-lettertype"/>
    <w:link w:val="Citaat"/>
    <w:uiPriority w:val="29"/>
    <w:rsid w:val="00633513"/>
    <w:rPr>
      <w:i/>
      <w:iCs/>
      <w:color w:val="404040" w:themeColor="text1" w:themeTint="BF"/>
    </w:rPr>
  </w:style>
  <w:style w:type="paragraph" w:styleId="Titel">
    <w:name w:val="Title"/>
    <w:basedOn w:val="Standaard"/>
    <w:next w:val="Standaard"/>
    <w:link w:val="TitelChar"/>
    <w:uiPriority w:val="10"/>
    <w:rsid w:val="0063351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63351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Gewonetekstgeelvet">
    <w:name w:val="Gewone tekst geel vet"/>
    <w:basedOn w:val="Standaard"/>
    <w:link w:val="GewonetekstgeelvetChar"/>
    <w:qFormat/>
    <w:rsid w:val="004D033B"/>
    <w:pPr>
      <w:tabs>
        <w:tab w:val="left" w:pos="5194"/>
      </w:tabs>
    </w:pPr>
    <w:rPr>
      <w:rFonts w:ascii="Poppins" w:eastAsiaTheme="majorEastAsia" w:hAnsi="Poppins" w:cstheme="majorBidi"/>
      <w:b/>
      <w:color w:val="F7C200"/>
      <w:sz w:val="24"/>
      <w:szCs w:val="28"/>
    </w:rPr>
  </w:style>
  <w:style w:type="paragraph" w:customStyle="1" w:styleId="Gewonetekstgeel">
    <w:name w:val="Gewone tekst geel"/>
    <w:basedOn w:val="Gewonetekstgeelvet"/>
    <w:link w:val="GewonetekstgeelChar"/>
    <w:qFormat/>
    <w:rsid w:val="004D033B"/>
    <w:rPr>
      <w:b w:val="0"/>
      <w:noProof/>
      <w:lang w:val="nl-BE"/>
    </w:rPr>
  </w:style>
  <w:style w:type="character" w:customStyle="1" w:styleId="GewonetekstgeelvetChar">
    <w:name w:val="Gewone tekst geel vet Char"/>
    <w:basedOn w:val="Standaardalinea-lettertype"/>
    <w:link w:val="Gewonetekstgeelvet"/>
    <w:rsid w:val="004D033B"/>
    <w:rPr>
      <w:rFonts w:ascii="Poppins" w:eastAsiaTheme="majorEastAsia" w:hAnsi="Poppins" w:cstheme="majorBidi"/>
      <w:b/>
      <w:color w:val="F7C200"/>
      <w:sz w:val="24"/>
      <w:szCs w:val="28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A7719F"/>
    <w:pPr>
      <w:outlineLvl w:val="9"/>
    </w:pPr>
    <w:rPr>
      <w:color w:val="27348A" w:themeColor="text2"/>
      <w:lang w:val="en-US"/>
    </w:rPr>
  </w:style>
  <w:style w:type="character" w:customStyle="1" w:styleId="GewonetekstgeelChar">
    <w:name w:val="Gewone tekst geel Char"/>
    <w:basedOn w:val="GewonetekstgeelvetChar"/>
    <w:link w:val="Gewonetekstgeel"/>
    <w:rsid w:val="004D033B"/>
    <w:rPr>
      <w:rFonts w:ascii="Poppins" w:eastAsiaTheme="majorEastAsia" w:hAnsi="Poppins" w:cstheme="majorBidi"/>
      <w:b w:val="0"/>
      <w:noProof/>
      <w:color w:val="F7C200"/>
      <w:sz w:val="24"/>
      <w:szCs w:val="28"/>
      <w:lang w:val="nl-BE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712E6C"/>
    <w:rPr>
      <w:vertAlign w:val="superscript"/>
    </w:rPr>
  </w:style>
  <w:style w:type="character" w:styleId="Hyperlink">
    <w:name w:val="Hyperlink"/>
    <w:basedOn w:val="Standaardalinea-lettertype"/>
    <w:uiPriority w:val="99"/>
    <w:unhideWhenUsed/>
    <w:rsid w:val="00F35A98"/>
    <w:rPr>
      <w:color w:val="27348A" w:themeColor="hyperlink"/>
      <w:u w:val="single"/>
    </w:rPr>
  </w:style>
  <w:style w:type="table" w:styleId="Rastertabel5donker-Accent1">
    <w:name w:val="Grid Table 5 Dark Accent 1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BCFF0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348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348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7348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7348A" w:themeFill="accent1"/>
      </w:tcPr>
    </w:tblStylePr>
    <w:tblStylePr w:type="band1Vert">
      <w:tblPr/>
      <w:tcPr>
        <w:shd w:val="clear" w:color="auto" w:fill="97A0E1" w:themeFill="accent1" w:themeFillTint="66"/>
      </w:tcPr>
    </w:tblStylePr>
    <w:tblStylePr w:type="band1Horz">
      <w:tblPr/>
      <w:tcPr>
        <w:shd w:val="clear" w:color="auto" w:fill="97A0E1" w:themeFill="accent1" w:themeFillTint="66"/>
      </w:tcPr>
    </w:tblStylePr>
  </w:style>
  <w:style w:type="table" w:styleId="Rastertabel5donker-Accent4">
    <w:name w:val="Grid Table 5 Dark Accent 4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accent4"/>
      </w:tcPr>
    </w:tblStylePr>
    <w:tblStylePr w:type="band1Vert">
      <w:tblPr/>
      <w:tcPr>
        <w:shd w:val="clear" w:color="auto" w:fill="999999" w:themeFill="accent4" w:themeFillTint="66"/>
      </w:tcPr>
    </w:tblStylePr>
    <w:tblStylePr w:type="band1Horz">
      <w:tblPr/>
      <w:tcPr>
        <w:shd w:val="clear" w:color="auto" w:fill="999999" w:themeFill="accent4" w:themeFillTint="66"/>
      </w:tcPr>
    </w:tblStylePr>
  </w:style>
  <w:style w:type="table" w:styleId="Rastertabel5donker-Accent3">
    <w:name w:val="Grid Table 5 Dark Accent 3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3CA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200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C200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C20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C200" w:themeFill="accent3"/>
      </w:tcPr>
    </w:tblStylePr>
    <w:tblStylePr w:type="band1Vert">
      <w:tblPr/>
      <w:tcPr>
        <w:shd w:val="clear" w:color="auto" w:fill="FFE895" w:themeFill="accent3" w:themeFillTint="66"/>
      </w:tcPr>
    </w:tblStylePr>
    <w:tblStylePr w:type="band1Horz">
      <w:tblPr/>
      <w:tcPr>
        <w:shd w:val="clear" w:color="auto" w:fill="FFE895" w:themeFill="accent3" w:themeFillTint="66"/>
      </w:tcPr>
    </w:tblStylePr>
  </w:style>
  <w:style w:type="table" w:styleId="Rastertabel5donker-Accent2">
    <w:name w:val="Grid Table 5 Dark Accent 2"/>
    <w:basedOn w:val="Standaardtabel"/>
    <w:uiPriority w:val="50"/>
    <w:rsid w:val="0098175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5DD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D159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4D159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4D159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4D159" w:themeFill="accent2"/>
      </w:tcPr>
    </w:tblStylePr>
    <w:tblStylePr w:type="band1Vert">
      <w:tblPr/>
      <w:tcPr>
        <w:shd w:val="clear" w:color="auto" w:fill="D4ECBC" w:themeFill="accent2" w:themeFillTint="66"/>
      </w:tcPr>
    </w:tblStylePr>
    <w:tblStylePr w:type="band1Horz">
      <w:tblPr/>
      <w:tcPr>
        <w:shd w:val="clear" w:color="auto" w:fill="D4ECBC" w:themeFill="accent2" w:themeFillTint="66"/>
      </w:tcPr>
    </w:tblStylePr>
  </w:style>
  <w:style w:type="paragraph" w:styleId="Inhopg1">
    <w:name w:val="toc 1"/>
    <w:basedOn w:val="Standaard"/>
    <w:next w:val="Standaard"/>
    <w:autoRedefine/>
    <w:uiPriority w:val="39"/>
    <w:unhideWhenUsed/>
    <w:rsid w:val="004E3507"/>
    <w:pPr>
      <w:spacing w:after="100"/>
    </w:pPr>
  </w:style>
  <w:style w:type="table" w:styleId="Tabelrasterlicht">
    <w:name w:val="Grid Table Light"/>
    <w:basedOn w:val="Standaardtabel"/>
    <w:uiPriority w:val="40"/>
    <w:rsid w:val="00797E5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Revisie">
    <w:name w:val="Revision"/>
    <w:hidden/>
    <w:uiPriority w:val="99"/>
    <w:semiHidden/>
    <w:rsid w:val="00FE387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426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1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40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74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29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aarten.bogaert@judovlaanderen.be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judovlaanderen.be" TargetMode="External"/><Relationship Id="rId1" Type="http://schemas.openxmlformats.org/officeDocument/2006/relationships/hyperlink" Target="mailto:info@judovlaanderen.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han&#233;eHerregodts\Downloads\Judo%20Vlaanderen%20Word%20document%20Portrait.dotm" TargetMode="External"/></Relationships>
</file>

<file path=word/theme/theme1.xml><?xml version="1.0" encoding="utf-8"?>
<a:theme xmlns:a="http://schemas.openxmlformats.org/drawingml/2006/main" name="Kantoorthema">
  <a:themeElements>
    <a:clrScheme name="Judo Vlaanderen">
      <a:dk1>
        <a:srgbClr val="000000"/>
      </a:dk1>
      <a:lt1>
        <a:sysClr val="window" lastClr="FFFFFF"/>
      </a:lt1>
      <a:dk2>
        <a:srgbClr val="27348A"/>
      </a:dk2>
      <a:lt2>
        <a:srgbClr val="FFFFFF"/>
      </a:lt2>
      <a:accent1>
        <a:srgbClr val="27348A"/>
      </a:accent1>
      <a:accent2>
        <a:srgbClr val="94D159"/>
      </a:accent2>
      <a:accent3>
        <a:srgbClr val="F7C200"/>
      </a:accent3>
      <a:accent4>
        <a:srgbClr val="000000"/>
      </a:accent4>
      <a:accent5>
        <a:srgbClr val="DE0A2D"/>
      </a:accent5>
      <a:accent6>
        <a:srgbClr val="FFFFFF"/>
      </a:accent6>
      <a:hlink>
        <a:srgbClr val="27348A"/>
      </a:hlink>
      <a:folHlink>
        <a:srgbClr val="27348A"/>
      </a:folHlink>
    </a:clrScheme>
    <a:fontScheme name="Judo Vlaanderen titel">
      <a:majorFont>
        <a:latin typeface="Poppins ExtraBold"/>
        <a:ea typeface=""/>
        <a:cs typeface=""/>
      </a:majorFont>
      <a:minorFont>
        <a:latin typeface="Poppin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noFill/>
        <a:ln w="28575">
          <a:solidFill>
            <a:srgbClr val="27348A"/>
          </a:solidFill>
        </a:ln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CA32D5A3978746B2D0C4E00C359B1E" ma:contentTypeVersion="18" ma:contentTypeDescription="Een nieuw document maken." ma:contentTypeScope="" ma:versionID="ca42367896b667e0ee779a50f390d002">
  <xsd:schema xmlns:xsd="http://www.w3.org/2001/XMLSchema" xmlns:xs="http://www.w3.org/2001/XMLSchema" xmlns:p="http://schemas.microsoft.com/office/2006/metadata/properties" xmlns:ns2="e8456003-c039-493a-a4f2-be9794fe25c3" xmlns:ns3="83ca677c-3d5a-47b1-bd72-853c418adcfe" targetNamespace="http://schemas.microsoft.com/office/2006/metadata/properties" ma:root="true" ma:fieldsID="087ac9202dcd922799ccee3ba1127ce1" ns2:_="" ns3:_="">
    <xsd:import namespace="e8456003-c039-493a-a4f2-be9794fe25c3"/>
    <xsd:import namespace="83ca677c-3d5a-47b1-bd72-853c418adcfe"/>
    <xsd:element name="properties">
      <xsd:complexType>
        <xsd:sequence>
          <xsd:element name="documentManagement">
            <xsd:complexType>
              <xsd:all>
                <xsd:element ref="ns2:Extra_x0020_1" minOccurs="0"/>
                <xsd:element ref="ns2:Extra_x0020_2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456003-c039-493a-a4f2-be9794fe25c3" elementFormDefault="qualified">
    <xsd:import namespace="http://schemas.microsoft.com/office/2006/documentManagement/types"/>
    <xsd:import namespace="http://schemas.microsoft.com/office/infopath/2007/PartnerControls"/>
    <xsd:element name="Extra_x0020_1" ma:index="8" nillable="true" ma:displayName="Extra 1" ma:internalName="Extra_x0020_1">
      <xsd:simpleType>
        <xsd:restriction base="dms:Text">
          <xsd:maxLength value="255"/>
        </xsd:restriction>
      </xsd:simpleType>
    </xsd:element>
    <xsd:element name="Extra_x0020_2" ma:index="9" nillable="true" ma:displayName="Extra 2" ma:internalName="Extra_x0020_2">
      <xsd:simpleType>
        <xsd:restriction base="dms:Text">
          <xsd:maxLength value="255"/>
        </xsd:restriction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Afbeeldingtags" ma:readOnly="false" ma:fieldId="{5cf76f15-5ced-4ddc-b409-7134ff3c332f}" ma:taxonomyMulti="true" ma:sspId="cdcf406a-b80d-4f25-a5cf-7f8cb2ea573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a677c-3d5a-47b1-bd72-853c418adc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dbc653a2-46df-4fa0-b95d-dbda938c1876}" ma:internalName="TaxCatchAll" ma:showField="CatchAllData" ma:web="83ca677c-3d5a-47b1-bd72-853c418adcf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Extra_x0020_1 xmlns="e8456003-c039-493a-a4f2-be9794fe25c3" xsi:nil="true"/>
    <Extra_x0020_2 xmlns="e8456003-c039-493a-a4f2-be9794fe25c3" xsi:nil="true"/>
    <TaxCatchAll xmlns="83ca677c-3d5a-47b1-bd72-853c418adcfe" xsi:nil="true"/>
    <lcf76f155ced4ddcb4097134ff3c332f xmlns="e8456003-c039-493a-a4f2-be9794fe25c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BCAC53A-ECBE-4A8D-805D-7ECD646BE4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456003-c039-493a-a4f2-be9794fe25c3"/>
    <ds:schemaRef ds:uri="83ca677c-3d5a-47b1-bd72-853c418adc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BCAF940-B6C1-4B99-9D02-643BFDB509B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9FAB29E-CA3B-44C3-9746-44BEE61C739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EE813D9-2E2F-479B-A347-32DD86AC4CA3}">
  <ds:schemaRefs>
    <ds:schemaRef ds:uri="http://schemas.microsoft.com/office/2006/metadata/properties"/>
    <ds:schemaRef ds:uri="http://schemas.microsoft.com/office/infopath/2007/PartnerControls"/>
    <ds:schemaRef ds:uri="e8456003-c039-493a-a4f2-be9794fe25c3"/>
    <ds:schemaRef ds:uri="83ca677c-3d5a-47b1-bd72-853c418adcf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Judo Vlaanderen Word document Portrait</Template>
  <TotalTime>2</TotalTime>
  <Pages>1</Pages>
  <Words>142</Words>
  <Characters>813</Characters>
  <Application>Microsoft Office Word</Application>
  <DocSecurity>0</DocSecurity>
  <Lines>6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Thanée Herregodts</dc:creator>
  <cp:keywords/>
  <dc:description/>
  <cp:lastModifiedBy>Maarten Bogaert</cp:lastModifiedBy>
  <cp:revision>8</cp:revision>
  <cp:lastPrinted>2023-07-04T13:04:00Z</cp:lastPrinted>
  <dcterms:created xsi:type="dcterms:W3CDTF">2023-07-04T13:00:00Z</dcterms:created>
  <dcterms:modified xsi:type="dcterms:W3CDTF">2023-07-04T13:09:00Z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0x0101001CCA32D5A3978746B2D0C4E00C359B1E</vt:lpwstr>
  </property>
  <property fmtid="{D5CDD505-2E9C-101B-9397-08002B2CF9AE}" pid="3" name="MediaServiceImageTags">
    <vt:lpwstr/>
  </property>
</Properties>
</file>