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14A0E" w14:textId="27FBCA5F" w:rsidR="00872A83" w:rsidRPr="001E30D9" w:rsidRDefault="00872A83" w:rsidP="00872A83">
      <w:pPr>
        <w:tabs>
          <w:tab w:val="left" w:pos="5194"/>
        </w:tabs>
        <w:rPr>
          <w:b/>
          <w:noProof/>
          <w:sz w:val="18"/>
          <w:szCs w:val="18"/>
          <w:u w:val="single"/>
        </w:rPr>
      </w:pP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1" locked="0" layoutInCell="1" allowOverlap="1" wp14:anchorId="1C36E71E" wp14:editId="014D1B21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3" name="Rechthoe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FBE0B5" id="Rechthoek 12" o:spid="_x0000_s1026" style="position:absolute;margin-left:536.2pt;margin-top:-18.9pt;width:95.25pt;height:78.3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" filled="f" strokecolor="#f7c200" strokeweight="2.25pt">
                <w10:wrap anchorx="page"/>
              </v:rect>
            </w:pict>
          </mc:Fallback>
        </mc:AlternateContent>
      </w: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0616816E" wp14:editId="28701488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2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EC9B18" id="Rechthoek 5" o:spid="_x0000_s1026" style="position:absolute;margin-left:-147pt;margin-top:-18.9pt;width:636pt;height:78.9pt;z-index:-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" filled="f" strokecolor="#27348a" strokeweight="2.25pt">
                <w10:wrap anchorx="margin"/>
              </v:rect>
            </w:pict>
          </mc:Fallback>
        </mc:AlternateContent>
      </w:r>
      <w:r w:rsidR="001E30D9" w:rsidRP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w:t>VOLMACHT VOOR HET BIJWONEN V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w:t>AN DE ALGEMENE VERGADERING 1</w:t>
      </w:r>
      <w:r w:rsidR="0070035F">
        <w:rPr>
          <w:rFonts w:ascii="Poppins" w:hAnsi="Poppins" w:cs="Poppins"/>
          <w:b/>
          <w:bCs/>
          <w:noProof/>
          <w:color w:val="27348A"/>
          <w:sz w:val="32"/>
          <w:szCs w:val="32"/>
        </w:rPr>
        <w:t>6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w:t>/03/202</w:t>
      </w:r>
      <w:r w:rsidR="0070035F">
        <w:rPr>
          <w:rFonts w:ascii="Poppins" w:hAnsi="Poppins" w:cs="Poppins"/>
          <w:b/>
          <w:bCs/>
          <w:noProof/>
          <w:color w:val="27348A"/>
          <w:sz w:val="32"/>
          <w:szCs w:val="32"/>
        </w:rPr>
        <w:t>4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w:t xml:space="preserve"> JUDO VLAANDEREN VZW</w:t>
      </w:r>
    </w:p>
    <w:p w14:paraId="3DB666E6" w14:textId="022C9CA0" w:rsidR="001E30D9" w:rsidRPr="001E30D9" w:rsidRDefault="001E30D9" w:rsidP="00B448B0">
      <w:pPr>
        <w:tabs>
          <w:tab w:val="left" w:pos="5194"/>
        </w:tabs>
        <w:rPr>
          <w:bCs/>
          <w:noProof/>
        </w:rPr>
      </w:pPr>
      <w:r>
        <w:rPr>
          <w:b/>
          <w:noProof/>
          <w:sz w:val="24"/>
          <w:szCs w:val="24"/>
          <w:u w:val="single"/>
        </w:rPr>
        <w:br/>
      </w:r>
      <w:r w:rsidRPr="001E30D9">
        <w:rPr>
          <w:bCs/>
          <w:noProof/>
        </w:rPr>
        <w:t xml:space="preserve">Zaterdag </w:t>
      </w:r>
      <w:r w:rsidRPr="001E30D9">
        <w:rPr>
          <w:b/>
          <w:noProof/>
        </w:rPr>
        <w:t>1</w:t>
      </w:r>
      <w:r w:rsidR="0070035F">
        <w:rPr>
          <w:b/>
          <w:noProof/>
        </w:rPr>
        <w:t>6</w:t>
      </w:r>
      <w:r w:rsidRPr="001E30D9">
        <w:rPr>
          <w:b/>
          <w:noProof/>
        </w:rPr>
        <w:t xml:space="preserve"> maart 202</w:t>
      </w:r>
      <w:r w:rsidR="0070035F">
        <w:rPr>
          <w:b/>
          <w:noProof/>
        </w:rPr>
        <w:t>4</w:t>
      </w:r>
      <w:r w:rsidRPr="001E30D9">
        <w:rPr>
          <w:bCs/>
          <w:noProof/>
        </w:rPr>
        <w:t xml:space="preserve"> om </w:t>
      </w:r>
      <w:r w:rsidRPr="001E30D9">
        <w:rPr>
          <w:b/>
          <w:noProof/>
        </w:rPr>
        <w:t>10u00</w:t>
      </w:r>
      <w:r w:rsidRPr="001E30D9">
        <w:rPr>
          <w:bCs/>
          <w:noProof/>
        </w:rPr>
        <w:t xml:space="preserve"> fysieke algemene vergadering.</w:t>
      </w:r>
      <w:r>
        <w:rPr>
          <w:bCs/>
          <w:noProof/>
        </w:rPr>
        <w:t xml:space="preserve"> </w:t>
      </w:r>
      <w:r>
        <w:rPr>
          <w:bCs/>
          <w:noProof/>
        </w:rPr>
        <w:br/>
        <w:t xml:space="preserve">Hiervoor dien je je nog apart in te schrijven via het evenement op </w:t>
      </w:r>
      <w:r>
        <w:rPr>
          <w:b/>
          <w:noProof/>
        </w:rPr>
        <w:t>Ledenbeheer</w:t>
      </w:r>
      <w:r>
        <w:rPr>
          <w:bCs/>
          <w:noProof/>
        </w:rPr>
        <w:t>.</w:t>
      </w:r>
      <w:r>
        <w:rPr>
          <w:bCs/>
          <w:noProof/>
        </w:rPr>
        <w:br/>
        <w:t xml:space="preserve">Er mag </w:t>
      </w:r>
      <w:r>
        <w:rPr>
          <w:b/>
          <w:noProof/>
        </w:rPr>
        <w:t>1 gevolmachtigde vergunninghouder</w:t>
      </w:r>
      <w:r>
        <w:rPr>
          <w:bCs/>
          <w:noProof/>
        </w:rPr>
        <w:t xml:space="preserve"> per club zijn.</w:t>
      </w:r>
      <w:r>
        <w:rPr>
          <w:bCs/>
          <w:noProof/>
        </w:rPr>
        <w:br/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7757"/>
      </w:tblGrid>
      <w:tr w:rsidR="001E30D9" w:rsidRPr="001E30D9" w14:paraId="249784E6" w14:textId="77777777" w:rsidTr="001E30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89" w:type="dxa"/>
            <w:shd w:val="clear" w:color="auto" w:fill="27348A" w:themeFill="text2"/>
          </w:tcPr>
          <w:p w14:paraId="36B0BF96" w14:textId="4CFA394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 w:rsidRPr="001E30D9">
              <w:rPr>
                <w:b/>
                <w:noProof/>
              </w:rPr>
              <w:t>Judoclub</w:t>
            </w:r>
          </w:p>
        </w:tc>
        <w:tc>
          <w:tcPr>
            <w:tcW w:w="7757" w:type="dxa"/>
            <w:shd w:val="clear" w:color="auto" w:fill="auto"/>
          </w:tcPr>
          <w:p w14:paraId="35B2BA08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  <w:tr w:rsidR="001E30D9" w:rsidRPr="001E30D9" w14:paraId="5ABD7760" w14:textId="77777777" w:rsidTr="001E30D9">
        <w:tc>
          <w:tcPr>
            <w:tcW w:w="2689" w:type="dxa"/>
            <w:shd w:val="clear" w:color="auto" w:fill="27348A" w:themeFill="text2"/>
          </w:tcPr>
          <w:p w14:paraId="63D223AD" w14:textId="5B7BF8BF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 w:rsidRPr="001E30D9">
              <w:rPr>
                <w:b/>
                <w:noProof/>
              </w:rPr>
              <w:t>Stamnummer JV</w:t>
            </w:r>
          </w:p>
        </w:tc>
        <w:tc>
          <w:tcPr>
            <w:tcW w:w="7757" w:type="dxa"/>
          </w:tcPr>
          <w:p w14:paraId="0FAF7F90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</w:tbl>
    <w:p w14:paraId="2D952F7C" w14:textId="78CD9B78" w:rsidR="001E30D9" w:rsidRDefault="001E30D9" w:rsidP="00B448B0">
      <w:pPr>
        <w:tabs>
          <w:tab w:val="left" w:pos="5194"/>
        </w:tabs>
        <w:rPr>
          <w:bCs/>
          <w:noProof/>
        </w:rPr>
      </w:pPr>
      <w:r>
        <w:rPr>
          <w:bCs/>
          <w:noProof/>
          <w:sz w:val="24"/>
          <w:szCs w:val="24"/>
        </w:rPr>
        <w:br/>
      </w:r>
      <w:r w:rsidR="0009604F">
        <w:rPr>
          <w:bCs/>
          <w:noProof/>
        </w:rPr>
        <w:br/>
      </w:r>
      <w:r>
        <w:rPr>
          <w:bCs/>
          <w:noProof/>
        </w:rPr>
        <w:t>Het clubbestuur geeft hierbij volmacht aan…</w:t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8"/>
        <w:gridCol w:w="7778"/>
      </w:tblGrid>
      <w:tr w:rsidR="001E30D9" w:rsidRPr="001E30D9" w14:paraId="1313DFF2" w14:textId="77777777" w:rsidTr="007A70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405" w:type="dxa"/>
            <w:shd w:val="clear" w:color="auto" w:fill="27348A" w:themeFill="text2"/>
          </w:tcPr>
          <w:p w14:paraId="5EF3A02A" w14:textId="4F2DE8F5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  <w:r>
              <w:rPr>
                <w:b/>
                <w:noProof/>
              </w:rPr>
              <w:t>Vergunninghouder</w:t>
            </w:r>
            <w:r>
              <w:rPr>
                <w:b/>
                <w:noProof/>
              </w:rPr>
              <w:br/>
            </w:r>
            <w:r w:rsidRPr="001E30D9">
              <w:rPr>
                <w:bCs/>
                <w:noProof/>
                <w:sz w:val="20"/>
                <w:szCs w:val="20"/>
              </w:rPr>
              <w:t>(Naam + voornaam)</w:t>
            </w:r>
          </w:p>
        </w:tc>
        <w:tc>
          <w:tcPr>
            <w:tcW w:w="8041" w:type="dxa"/>
            <w:shd w:val="clear" w:color="auto" w:fill="auto"/>
          </w:tcPr>
          <w:p w14:paraId="43544625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  <w:tr w:rsidR="001E30D9" w:rsidRPr="001E30D9" w14:paraId="64598E6C" w14:textId="77777777" w:rsidTr="007A7056">
        <w:tc>
          <w:tcPr>
            <w:tcW w:w="2405" w:type="dxa"/>
            <w:shd w:val="clear" w:color="auto" w:fill="27348A" w:themeFill="text2"/>
          </w:tcPr>
          <w:p w14:paraId="7C830CF8" w14:textId="57F0B140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>
              <w:rPr>
                <w:b/>
                <w:noProof/>
              </w:rPr>
              <w:t>Vergunningsnummer</w:t>
            </w:r>
          </w:p>
        </w:tc>
        <w:tc>
          <w:tcPr>
            <w:tcW w:w="8041" w:type="dxa"/>
          </w:tcPr>
          <w:p w14:paraId="4A957FED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  <w:tr w:rsidR="001E30D9" w:rsidRPr="001E30D9" w14:paraId="0C27E5EA" w14:textId="77777777" w:rsidTr="007A7056">
        <w:tc>
          <w:tcPr>
            <w:tcW w:w="2405" w:type="dxa"/>
            <w:shd w:val="clear" w:color="auto" w:fill="27348A" w:themeFill="text2"/>
          </w:tcPr>
          <w:p w14:paraId="5166B999" w14:textId="77777777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>
              <w:rPr>
                <w:b/>
                <w:noProof/>
              </w:rPr>
              <w:t>E-mailadres</w:t>
            </w:r>
          </w:p>
          <w:p w14:paraId="5F708C36" w14:textId="3D647E6A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>
              <w:rPr>
                <w:b/>
                <w:noProof/>
              </w:rPr>
              <w:t>gevolmachtigde</w:t>
            </w:r>
          </w:p>
        </w:tc>
        <w:tc>
          <w:tcPr>
            <w:tcW w:w="8041" w:type="dxa"/>
          </w:tcPr>
          <w:p w14:paraId="7BBFE7AE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</w:tbl>
    <w:p w14:paraId="2C59D490" w14:textId="46CD355E" w:rsidR="00101584" w:rsidRPr="004F35E8" w:rsidRDefault="001E30D9" w:rsidP="001E30D9">
      <w:pPr>
        <w:tabs>
          <w:tab w:val="left" w:pos="5194"/>
        </w:tabs>
        <w:jc w:val="both"/>
        <w:rPr>
          <w:bCs/>
          <w:noProof/>
        </w:rPr>
      </w:pPr>
      <w:r>
        <w:rPr>
          <w:bCs/>
          <w:noProof/>
        </w:rPr>
        <w:br/>
        <w:t xml:space="preserve">… om onze club te vertegenwoordigen op de </w:t>
      </w:r>
      <w:r w:rsidRPr="0009604F">
        <w:rPr>
          <w:b/>
          <w:noProof/>
        </w:rPr>
        <w:t>Algemene Vergadering</w:t>
      </w:r>
      <w:r>
        <w:rPr>
          <w:bCs/>
          <w:noProof/>
        </w:rPr>
        <w:t xml:space="preserve"> van Judo Vlaanderen vzw.</w:t>
      </w:r>
      <w:r w:rsidR="00101584">
        <w:rPr>
          <w:b/>
          <w:noProof/>
          <w:u w:val="single"/>
        </w:rPr>
        <w:br/>
        <w:t>Let op:</w:t>
      </w:r>
      <w:r w:rsidR="004F35E8">
        <w:rPr>
          <w:bCs/>
          <w:noProof/>
        </w:rPr>
        <w:t xml:space="preserve"> Ook bij afvaardiging door de voorzitter of secretaris dient dit volmachtformulier ingevuld te worden.</w:t>
      </w:r>
    </w:p>
    <w:p w14:paraId="09BC26B2" w14:textId="06E7C909" w:rsidR="0009604F" w:rsidRDefault="0009604F" w:rsidP="001E30D9">
      <w:pPr>
        <w:tabs>
          <w:tab w:val="left" w:pos="5194"/>
        </w:tabs>
        <w:jc w:val="both"/>
        <w:rPr>
          <w:bCs/>
          <w:noProof/>
        </w:rPr>
      </w:pPr>
      <w:r>
        <w:rPr>
          <w:bCs/>
          <w:noProof/>
        </w:rPr>
        <w:br/>
        <w:t>Naam, voornaam &amp; handtekening</w:t>
      </w:r>
      <w:r>
        <w:rPr>
          <w:bCs/>
          <w:noProof/>
        </w:rPr>
        <w:tab/>
      </w:r>
      <w:r>
        <w:rPr>
          <w:bCs/>
          <w:noProof/>
        </w:rPr>
        <w:tab/>
      </w:r>
      <w:r>
        <w:rPr>
          <w:bCs/>
          <w:noProof/>
        </w:rPr>
        <w:tab/>
        <w:t>Naam, voornaam &amp; handtekening</w:t>
      </w:r>
    </w:p>
    <w:p w14:paraId="1914F087" w14:textId="7420FA0A" w:rsidR="0009604F" w:rsidRDefault="0009604F" w:rsidP="001E30D9">
      <w:pPr>
        <w:tabs>
          <w:tab w:val="left" w:pos="5194"/>
        </w:tabs>
        <w:jc w:val="both"/>
        <w:rPr>
          <w:bCs/>
          <w:noProof/>
        </w:rPr>
      </w:pPr>
      <w:r>
        <w:rPr>
          <w:bCs/>
          <w:noProof/>
        </w:rPr>
        <w:t xml:space="preserve">             van de voorzitter</w:t>
      </w:r>
      <w:r>
        <w:rPr>
          <w:bCs/>
          <w:noProof/>
        </w:rPr>
        <w:tab/>
      </w:r>
      <w:r>
        <w:rPr>
          <w:bCs/>
          <w:noProof/>
        </w:rPr>
        <w:tab/>
      </w:r>
      <w:r>
        <w:rPr>
          <w:bCs/>
          <w:noProof/>
        </w:rPr>
        <w:tab/>
      </w:r>
      <w:r>
        <w:rPr>
          <w:bCs/>
          <w:noProof/>
        </w:rPr>
        <w:tab/>
        <w:t xml:space="preserve">   van de secretaris</w:t>
      </w:r>
    </w:p>
    <w:p w14:paraId="1F541C47" w14:textId="77777777" w:rsidR="0009604F" w:rsidRDefault="0009604F" w:rsidP="001E30D9">
      <w:pPr>
        <w:tabs>
          <w:tab w:val="left" w:pos="5194"/>
        </w:tabs>
        <w:jc w:val="both"/>
        <w:rPr>
          <w:bCs/>
          <w:noProof/>
        </w:rPr>
      </w:pPr>
    </w:p>
    <w:p w14:paraId="55AB88EC" w14:textId="77777777" w:rsidR="001E30D9" w:rsidRPr="001E30D9" w:rsidRDefault="001E30D9" w:rsidP="00B448B0">
      <w:pPr>
        <w:tabs>
          <w:tab w:val="left" w:pos="5194"/>
        </w:tabs>
        <w:rPr>
          <w:bCs/>
          <w:noProof/>
        </w:rPr>
      </w:pPr>
    </w:p>
    <w:p w14:paraId="4E76B8BF" w14:textId="77777777" w:rsidR="0009604F" w:rsidRPr="001E30D9" w:rsidRDefault="0009604F" w:rsidP="0009604F">
      <w:pPr>
        <w:pStyle w:val="Gewonetekst"/>
        <w:ind w:left="0"/>
      </w:pPr>
      <w:r>
        <w:t>__________________________</w:t>
      </w:r>
      <w:r>
        <w:tab/>
      </w:r>
      <w:r>
        <w:tab/>
      </w:r>
      <w:r>
        <w:tab/>
      </w:r>
      <w:r>
        <w:tab/>
        <w:t>__________________________</w:t>
      </w:r>
    </w:p>
    <w:p w14:paraId="7E018ACD" w14:textId="436A4132" w:rsidR="00E8397C" w:rsidRPr="0009604F" w:rsidRDefault="0009604F" w:rsidP="0009604F">
      <w:pPr>
        <w:pStyle w:val="Gewonetekst"/>
        <w:ind w:left="0"/>
        <w:jc w:val="center"/>
        <w:rPr>
          <w:rFonts w:asciiTheme="minorHAnsi" w:hAnsiTheme="minorHAnsi" w:cstheme="minorHAnsi"/>
        </w:rPr>
      </w:pPr>
      <w:r>
        <w:br/>
      </w:r>
      <w:r>
        <w:br/>
      </w:r>
      <w:r w:rsidRPr="0009604F">
        <w:rPr>
          <w:rFonts w:asciiTheme="minorHAnsi" w:hAnsiTheme="minorHAnsi" w:cstheme="minorHAnsi"/>
        </w:rPr>
        <w:t xml:space="preserve">Maak deze volmacht over </w:t>
      </w:r>
      <w:r w:rsidRPr="0009604F">
        <w:rPr>
          <w:rFonts w:asciiTheme="minorHAnsi" w:hAnsiTheme="minorHAnsi" w:cstheme="minorHAnsi"/>
          <w:b/>
          <w:bCs/>
        </w:rPr>
        <w:t xml:space="preserve">voor </w:t>
      </w:r>
      <w:r w:rsidR="0070035F">
        <w:rPr>
          <w:rFonts w:asciiTheme="minorHAnsi" w:hAnsiTheme="minorHAnsi" w:cstheme="minorHAnsi"/>
          <w:b/>
          <w:bCs/>
        </w:rPr>
        <w:t>08</w:t>
      </w:r>
      <w:r>
        <w:rPr>
          <w:rFonts w:asciiTheme="minorHAnsi" w:hAnsiTheme="minorHAnsi" w:cstheme="minorHAnsi"/>
          <w:b/>
          <w:bCs/>
        </w:rPr>
        <w:t>/03/202</w:t>
      </w:r>
      <w:r w:rsidR="0070035F">
        <w:rPr>
          <w:rFonts w:asciiTheme="minorHAnsi" w:hAnsiTheme="minorHAnsi" w:cstheme="minorHAnsi"/>
          <w:b/>
          <w:bCs/>
        </w:rPr>
        <w:t>4</w:t>
      </w:r>
      <w:r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</w:rPr>
        <w:t xml:space="preserve">via </w:t>
      </w:r>
      <w:hyperlink r:id="rId11" w:history="1">
        <w:r w:rsidRPr="00864A4E">
          <w:rPr>
            <w:rStyle w:val="Hyperlink"/>
            <w:rFonts w:asciiTheme="minorHAnsi" w:hAnsiTheme="minorHAnsi" w:cstheme="minorHAnsi"/>
            <w:b/>
            <w:bCs/>
          </w:rPr>
          <w:t>info@judovlaanderen.be</w:t>
        </w:r>
      </w:hyperlink>
      <w:r>
        <w:rPr>
          <w:rFonts w:asciiTheme="minorHAnsi" w:hAnsiTheme="minorHAnsi" w:cstheme="minorHAnsi"/>
        </w:rPr>
        <w:t xml:space="preserve">. </w:t>
      </w:r>
      <w:r>
        <w:rPr>
          <w:rFonts w:asciiTheme="minorHAnsi" w:hAnsiTheme="minorHAnsi" w:cstheme="minorHAnsi"/>
        </w:rPr>
        <w:br/>
        <w:t>De club zal ter plaatse de stemmen overhandigd krijgen.</w:t>
      </w:r>
    </w:p>
    <w:sectPr w:rsidR="00E8397C" w:rsidRPr="0009604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1A45D" w14:textId="77777777" w:rsidR="00A51041" w:rsidRDefault="00A51041" w:rsidP="00D11B0D">
      <w:pPr>
        <w:spacing w:after="0" w:line="240" w:lineRule="auto"/>
      </w:pPr>
      <w:r>
        <w:separator/>
      </w:r>
    </w:p>
  </w:endnote>
  <w:endnote w:type="continuationSeparator" w:id="0">
    <w:p w14:paraId="665B96EC" w14:textId="77777777" w:rsidR="00A51041" w:rsidRDefault="00A51041" w:rsidP="00D11B0D">
      <w:pPr>
        <w:spacing w:after="0" w:line="240" w:lineRule="auto"/>
      </w:pPr>
      <w:r>
        <w:continuationSeparator/>
      </w:r>
    </w:p>
  </w:endnote>
  <w:endnote w:type="continuationNotice" w:id="1">
    <w:p w14:paraId="0A776E91" w14:textId="77777777" w:rsidR="00A51041" w:rsidRDefault="00A5104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altName w:val="Nirmala UI"/>
    <w:charset w:val="00"/>
    <w:family w:val="auto"/>
    <w:pitch w:val="variable"/>
    <w:sig w:usb0="00008007" w:usb1="00000000" w:usb2="00000000" w:usb3="00000000" w:csb0="00000093" w:csb1="00000000"/>
    <w:embedRegular r:id="rId1" w:fontKey="{4A781561-15AB-440D-99BD-E1B98CA15778}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  <w:embedRegular r:id="rId2" w:fontKey="{16C22353-1695-42BC-9C4C-79DDCB0E18A9}"/>
    <w:embedBold r:id="rId3" w:fontKey="{4F724761-A1D4-4177-BAB8-57E78350243B}"/>
    <w:embedItalic r:id="rId4" w:fontKey="{BCFDCCEE-3F5F-4A78-AE78-B946F0286A06}"/>
  </w:font>
  <w:font w:name="Poppins ExtraBold">
    <w:charset w:val="00"/>
    <w:family w:val="auto"/>
    <w:pitch w:val="variable"/>
    <w:sig w:usb0="00008007" w:usb1="00000000" w:usb2="00000000" w:usb3="00000000" w:csb0="00000093" w:csb1="00000000"/>
    <w:embedRegular r:id="rId5" w:fontKey="{618B7091-6980-4121-A29C-7557816983C4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BD215684-A676-4553-97E9-52FF2C75F08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4946A" w14:textId="77777777" w:rsidR="001C70EE" w:rsidRPr="00AD5D37" w:rsidRDefault="001C70EE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eastAsia="nl-BE"/>
      </w:rPr>
      <w:fldChar w:fldCharType="end"/>
    </w:r>
  </w:p>
  <w:p w14:paraId="4BDE690B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eastAsia="nl-BE"/>
      </w:rPr>
      <w:t>BE0421410758 RPR Gent afdeling Dendermonde</w:t>
    </w:r>
  </w:p>
  <w:p w14:paraId="2E70B03A" w14:textId="77777777" w:rsidR="001C70EE" w:rsidRPr="002F7A36" w:rsidRDefault="0070035F">
    <w:pPr>
      <w:pStyle w:val="Voettekst"/>
    </w:pPr>
    <w:hyperlink r:id="rId1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="001C70EE" w:rsidRPr="002F7A36">
      <w:rPr>
        <w:rFonts w:ascii="Poppins" w:eastAsia="Times New Roman" w:hAnsi="Poppins" w:cs="Poppins"/>
        <w:color w:val="27348A"/>
        <w:sz w:val="14"/>
        <w:szCs w:val="14"/>
        <w:lang w:eastAsia="nl-BE"/>
      </w:rPr>
      <w:t xml:space="preserve"> - </w:t>
    </w:r>
    <w:hyperlink r:id="rId2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342563C2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D70E6" w14:textId="77777777" w:rsidR="00F56FC6" w:rsidRPr="00AD5D37" w:rsidRDefault="00F56FC6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eastAsia="nl-BE"/>
      </w:rPr>
      <w:fldChar w:fldCharType="end"/>
    </w:r>
  </w:p>
  <w:p w14:paraId="7A41189E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eastAsia="nl-BE"/>
      </w:rPr>
      <w:t>BE0421410758 RPR Gent afdeling Dendermonde</w:t>
    </w:r>
  </w:p>
  <w:p w14:paraId="2E5A6959" w14:textId="77777777" w:rsidR="00F56FC6" w:rsidRDefault="0070035F">
    <w:pPr>
      <w:pStyle w:val="Voettekst"/>
    </w:pPr>
    <w:hyperlink r:id="rId1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="00F56FC6" w:rsidRPr="00A103F1">
      <w:rPr>
        <w:rFonts w:ascii="Poppins" w:eastAsia="Times New Roman" w:hAnsi="Poppins" w:cs="Poppins"/>
        <w:color w:val="27348A"/>
        <w:sz w:val="14"/>
        <w:szCs w:val="14"/>
        <w:lang w:eastAsia="nl-BE"/>
      </w:rPr>
      <w:t xml:space="preserve"> - </w:t>
    </w:r>
    <w:hyperlink r:id="rId2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5D885039" w14:textId="77777777" w:rsidR="00156CC9" w:rsidRDefault="00156CC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3B77A" w14:textId="77777777" w:rsidR="00A51041" w:rsidRDefault="00A51041" w:rsidP="00D11B0D">
      <w:pPr>
        <w:spacing w:after="0" w:line="240" w:lineRule="auto"/>
      </w:pPr>
      <w:r>
        <w:separator/>
      </w:r>
    </w:p>
  </w:footnote>
  <w:footnote w:type="continuationSeparator" w:id="0">
    <w:p w14:paraId="3248E182" w14:textId="77777777" w:rsidR="00A51041" w:rsidRDefault="00A51041" w:rsidP="00D11B0D">
      <w:pPr>
        <w:spacing w:after="0" w:line="240" w:lineRule="auto"/>
      </w:pPr>
      <w:r>
        <w:continuationSeparator/>
      </w:r>
    </w:p>
  </w:footnote>
  <w:footnote w:type="continuationNotice" w:id="1">
    <w:p w14:paraId="6874A25B" w14:textId="77777777" w:rsidR="00A51041" w:rsidRDefault="00A5104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D8C2D" w14:textId="77777777" w:rsidR="00D11B0D" w:rsidRDefault="0070035F">
    <w:pPr>
      <w:pStyle w:val="Koptekst"/>
    </w:pPr>
    <w:r>
      <w:rPr>
        <w:noProof/>
      </w:rPr>
      <w:pict w14:anchorId="15F898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0942D" w14:textId="77777777" w:rsidR="00D11B0D" w:rsidRDefault="0070035F">
    <w:pPr>
      <w:pStyle w:val="Koptekst"/>
    </w:pPr>
    <w:r>
      <w:rPr>
        <w:noProof/>
      </w:rPr>
      <w:pict w14:anchorId="7CEF05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6192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9429A" w14:textId="77777777" w:rsidR="00D11B0D" w:rsidRDefault="0070035F">
    <w:pPr>
      <w:pStyle w:val="Koptekst"/>
    </w:pPr>
    <w:r>
      <w:rPr>
        <w:noProof/>
      </w:rPr>
      <w:pict w14:anchorId="78A9DE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268166">
    <w:abstractNumId w:val="0"/>
  </w:num>
  <w:num w:numId="2" w16cid:durableId="1724063362">
    <w:abstractNumId w:val="2"/>
  </w:num>
  <w:num w:numId="3" w16cid:durableId="75832874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0D9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9604F"/>
    <w:rsid w:val="000B151A"/>
    <w:rsid w:val="000C15DA"/>
    <w:rsid w:val="000D1AE2"/>
    <w:rsid w:val="000D744E"/>
    <w:rsid w:val="000E22A0"/>
    <w:rsid w:val="000F324C"/>
    <w:rsid w:val="000F3D05"/>
    <w:rsid w:val="000F72B2"/>
    <w:rsid w:val="0010051C"/>
    <w:rsid w:val="00101584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0D9"/>
    <w:rsid w:val="001E36BD"/>
    <w:rsid w:val="001E4371"/>
    <w:rsid w:val="001E48DA"/>
    <w:rsid w:val="001F2AE8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31BC"/>
    <w:rsid w:val="004F35E8"/>
    <w:rsid w:val="004F4E05"/>
    <w:rsid w:val="0050595F"/>
    <w:rsid w:val="00515921"/>
    <w:rsid w:val="00525EA7"/>
    <w:rsid w:val="00530A24"/>
    <w:rsid w:val="00532151"/>
    <w:rsid w:val="00544A2D"/>
    <w:rsid w:val="0055337B"/>
    <w:rsid w:val="00556209"/>
    <w:rsid w:val="00560E54"/>
    <w:rsid w:val="00563907"/>
    <w:rsid w:val="00563B5A"/>
    <w:rsid w:val="00570A51"/>
    <w:rsid w:val="00575E6B"/>
    <w:rsid w:val="005761EA"/>
    <w:rsid w:val="0058512E"/>
    <w:rsid w:val="00586E79"/>
    <w:rsid w:val="005A19B0"/>
    <w:rsid w:val="005B09C6"/>
    <w:rsid w:val="005B1E31"/>
    <w:rsid w:val="005B40EF"/>
    <w:rsid w:val="005F615C"/>
    <w:rsid w:val="005F6CB3"/>
    <w:rsid w:val="00601713"/>
    <w:rsid w:val="00610FC4"/>
    <w:rsid w:val="00617976"/>
    <w:rsid w:val="00621635"/>
    <w:rsid w:val="00622B0F"/>
    <w:rsid w:val="00624489"/>
    <w:rsid w:val="00633513"/>
    <w:rsid w:val="00651F32"/>
    <w:rsid w:val="006553AF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035F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8F54C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764F"/>
    <w:rsid w:val="0096231E"/>
    <w:rsid w:val="00962BB6"/>
    <w:rsid w:val="00975E0A"/>
    <w:rsid w:val="00981750"/>
    <w:rsid w:val="009820A4"/>
    <w:rsid w:val="00991E11"/>
    <w:rsid w:val="009938E4"/>
    <w:rsid w:val="009A1A38"/>
    <w:rsid w:val="009B083A"/>
    <w:rsid w:val="009B14B6"/>
    <w:rsid w:val="009C2083"/>
    <w:rsid w:val="009C3D83"/>
    <w:rsid w:val="009C6175"/>
    <w:rsid w:val="009D0038"/>
    <w:rsid w:val="009F24B2"/>
    <w:rsid w:val="00A103F1"/>
    <w:rsid w:val="00A247F9"/>
    <w:rsid w:val="00A51041"/>
    <w:rsid w:val="00A52D64"/>
    <w:rsid w:val="00A55A9B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5636"/>
    <w:rsid w:val="00CF0FA3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78B5"/>
    <w:rsid w:val="00F5374B"/>
    <w:rsid w:val="00F56FC6"/>
    <w:rsid w:val="00F6416F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5D292A"/>
  <w15:chartTrackingRefBased/>
  <w15:docId w15:val="{7F65C399-DDCF-4995-9DEB-B170FB93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rsid w:val="001E30D9"/>
  </w:style>
  <w:style w:type="paragraph" w:styleId="Kop1">
    <w:name w:val="heading 1"/>
    <w:basedOn w:val="Standaard"/>
    <w:next w:val="Standaard"/>
    <w:link w:val="Kop1Char"/>
    <w:uiPriority w:val="9"/>
    <w:rsid w:val="00F81A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124C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124C6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11B0D"/>
  </w:style>
  <w:style w:type="paragraph" w:styleId="Voettekst">
    <w:name w:val="footer"/>
    <w:aliases w:val="JV voetnoot"/>
    <w:basedOn w:val="Standaard"/>
    <w:link w:val="Voet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aliases w:val="JV voetnoot Char"/>
    <w:basedOn w:val="Standaardalinea-lettertype"/>
    <w:link w:val="Voettekst"/>
    <w:uiPriority w:val="99"/>
    <w:rsid w:val="00D11B0D"/>
  </w:style>
  <w:style w:type="paragraph" w:styleId="Geenafstand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Kop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Kop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Kop1Char">
    <w:name w:val="Kop 1 Char"/>
    <w:basedOn w:val="Standaardalinea-lettertype"/>
    <w:link w:val="Kop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Kop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Kop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Titelvanboek">
    <w:name w:val="Book Title"/>
    <w:basedOn w:val="Standaardalinea-lettertype"/>
    <w:uiPriority w:val="33"/>
    <w:rsid w:val="00633513"/>
    <w:rPr>
      <w:b/>
      <w:bCs/>
      <w:i/>
      <w:iCs/>
      <w:spacing w:val="5"/>
    </w:rPr>
  </w:style>
  <w:style w:type="paragraph" w:styleId="Lijstalinea">
    <w:name w:val="List Paragraph"/>
    <w:basedOn w:val="Standaard"/>
    <w:uiPriority w:val="34"/>
    <w:rsid w:val="00794C2A"/>
    <w:pPr>
      <w:ind w:left="720"/>
      <w:contextualSpacing/>
    </w:pPr>
  </w:style>
  <w:style w:type="table" w:styleId="Tabelraster">
    <w:name w:val="Table Grid"/>
    <w:aliases w:val="Judo Vlaanderen"/>
    <w:basedOn w:val="Standaardtabe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Onopgelostemelding">
    <w:name w:val="Unresolved Mention"/>
    <w:basedOn w:val="Standaardalinea-lettertype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Ondertitel">
    <w:name w:val="Subtitle"/>
    <w:basedOn w:val="Standaard"/>
    <w:next w:val="Standaard"/>
    <w:link w:val="OndertitelChar"/>
    <w:uiPriority w:val="11"/>
    <w:rsid w:val="001A648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Gewonetekst">
    <w:name w:val="Gewone tekst"/>
    <w:basedOn w:val="Standaard"/>
    <w:link w:val="GewonetekstChar"/>
    <w:qFormat/>
    <w:rsid w:val="009938E4"/>
    <w:pPr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Standaardalinea-lettertype"/>
    <w:link w:val="Gewonetekst"/>
    <w:rsid w:val="009938E4"/>
    <w:rPr>
      <w:rFonts w:ascii="Poppins Light" w:hAnsi="Poppins Light"/>
    </w:rPr>
  </w:style>
  <w:style w:type="table" w:styleId="Rastertabel3">
    <w:name w:val="Grid Table 3"/>
    <w:basedOn w:val="Standaardtabe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Kop2Char">
    <w:name w:val="Kop 2 Char"/>
    <w:basedOn w:val="Standaardalinea-lettertype"/>
    <w:link w:val="Kop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ieveverwijzing">
    <w:name w:val="Intense Reference"/>
    <w:basedOn w:val="Standaardalinea-lettertype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Standaard"/>
    <w:link w:val="Gewonetekst-blauwChar"/>
    <w:qFormat/>
    <w:rsid w:val="00AA30F6"/>
    <w:pPr>
      <w:tabs>
        <w:tab w:val="left" w:pos="5194"/>
      </w:tabs>
    </w:pPr>
    <w:rPr>
      <w:rFonts w:ascii="Poppins" w:hAnsi="Poppins" w:cs="Poppins"/>
      <w:bCs/>
      <w:noProof/>
      <w:color w:val="27348A"/>
      <w:szCs w:val="52"/>
    </w:rPr>
  </w:style>
  <w:style w:type="character" w:styleId="Subtieleverwijzing">
    <w:name w:val="Subtle Reference"/>
    <w:basedOn w:val="Standaardalinea-lettertype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Standaardalinea-lettertype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Standaard"/>
    <w:link w:val="GewonetekstgroenChar"/>
    <w:qFormat/>
    <w:rsid w:val="00F24893"/>
    <w:pPr>
      <w:tabs>
        <w:tab w:val="left" w:pos="5194"/>
      </w:tabs>
      <w:jc w:val="center"/>
    </w:pPr>
    <w:rPr>
      <w:noProof/>
      <w:color w:val="94D159"/>
      <w:szCs w:val="44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Standaardalinea-lettertype"/>
    <w:link w:val="Gewonetekstgroen"/>
    <w:rsid w:val="00F24893"/>
    <w:rPr>
      <w:noProof/>
      <w:color w:val="94D159"/>
      <w:szCs w:val="44"/>
      <w:lang w:val="nl-BE"/>
    </w:rPr>
  </w:style>
  <w:style w:type="paragraph" w:styleId="Citaat">
    <w:name w:val="Quote"/>
    <w:basedOn w:val="Standaard"/>
    <w:next w:val="Standaard"/>
    <w:link w:val="CitaatChar"/>
    <w:uiPriority w:val="29"/>
    <w:rsid w:val="0063351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Voetnoottekst">
    <w:name w:val="footnote text"/>
    <w:basedOn w:val="Standaard"/>
    <w:link w:val="Voetnootteks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703B9E"/>
    <w:rPr>
      <w:i/>
      <w:iCs/>
    </w:rPr>
  </w:style>
  <w:style w:type="table" w:styleId="Rastertabel4-Accent1">
    <w:name w:val="Grid Table 4 Accent 1"/>
    <w:basedOn w:val="Standaardtabe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Rastertabel1licht-Accent5">
    <w:name w:val="Grid Table 1 Light Accent 5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">
    <w:name w:val="Grid Table 1 Light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6kleurrijk-Accent4">
    <w:name w:val="Grid Table 6 Colorful Accent 4"/>
    <w:basedOn w:val="Standaardtabe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CitaatChar">
    <w:name w:val="Citaat Char"/>
    <w:basedOn w:val="Standaardalinea-lettertype"/>
    <w:link w:val="Citaat"/>
    <w:uiPriority w:val="29"/>
    <w:rsid w:val="00633513"/>
    <w:rPr>
      <w:i/>
      <w:iCs/>
      <w:color w:val="404040" w:themeColor="text1" w:themeTint="BF"/>
    </w:rPr>
  </w:style>
  <w:style w:type="paragraph" w:styleId="Titel">
    <w:name w:val="Title"/>
    <w:basedOn w:val="Standaard"/>
    <w:next w:val="Standaard"/>
    <w:link w:val="Titel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Standaard"/>
    <w:link w:val="GewonetekstgeelvetChar"/>
    <w:qFormat/>
    <w:rsid w:val="004D033B"/>
    <w:pPr>
      <w:tabs>
        <w:tab w:val="left" w:pos="5194"/>
      </w:tabs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</w:rPr>
  </w:style>
  <w:style w:type="character" w:customStyle="1" w:styleId="GewonetekstgeelvetChar">
    <w:name w:val="Gewone tekst geel vet Char"/>
    <w:basedOn w:val="Standaardalinea-lettertype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35A98"/>
    <w:rPr>
      <w:color w:val="27348A" w:themeColor="hyperlink"/>
      <w:u w:val="single"/>
    </w:rPr>
  </w:style>
  <w:style w:type="table" w:styleId="Rastertabel5donker-Accent1">
    <w:name w:val="Grid Table 5 Dark Accent 1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Rastertabel5donker-Accent4">
    <w:name w:val="Grid Table 5 Dark Accent 4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Rastertabel5donker-Accent3">
    <w:name w:val="Grid Table 5 Dark Accent 3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Rastertabel5donker-Accent2">
    <w:name w:val="Grid Table 5 Dark Accent 2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Inhopg1">
    <w:name w:val="toc 1"/>
    <w:basedOn w:val="Standaard"/>
    <w:next w:val="Standaard"/>
    <w:autoRedefine/>
    <w:uiPriority w:val="39"/>
    <w:unhideWhenUsed/>
    <w:rsid w:val="004E3507"/>
    <w:pPr>
      <w:spacing w:after="100"/>
    </w:pPr>
  </w:style>
  <w:style w:type="table" w:styleId="Tabelrasterlicht">
    <w:name w:val="Grid Table Light"/>
    <w:basedOn w:val="Standaardtabe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e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judovlaanderen.b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an&#233;eHerregodts\Downloads\Judo%20Vlaanderen%20Word%20document%20Portrait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5" ma:contentTypeDescription="Create a new document." ma:contentTypeScope="" ma:versionID="2f356a33081ce16304784c92bf5371a1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c7988a2332305b285c133bc9e2cae9d0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Props1.xml><?xml version="1.0" encoding="utf-8"?>
<ds:datastoreItem xmlns:ds="http://schemas.openxmlformats.org/officeDocument/2006/customXml" ds:itemID="{9849AA6E-E39E-48B9-AAB4-337746FE0E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</Template>
  <TotalTime>15</TotalTime>
  <Pages>1</Pages>
  <Words>153</Words>
  <Characters>843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Thanée Herregodts</dc:creator>
  <cp:keywords/>
  <dc:description/>
  <cp:lastModifiedBy>Thanée Herregodts</cp:lastModifiedBy>
  <cp:revision>6</cp:revision>
  <cp:lastPrinted>2023-01-23T12:51:00Z</cp:lastPrinted>
  <dcterms:created xsi:type="dcterms:W3CDTF">2023-01-23T12:38:00Z</dcterms:created>
  <dcterms:modified xsi:type="dcterms:W3CDTF">2024-01-09T09:16:00Z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